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CCDF2" w14:textId="77777777" w:rsidR="005F3E02" w:rsidRDefault="005F3E02" w:rsidP="005F3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HELDER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251580E0" w14:textId="77777777" w:rsidR="005F3E02" w:rsidRDefault="005F3E02" w:rsidP="005F3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Essex.</w:t>
      </w:r>
    </w:p>
    <w:p w14:paraId="44FDE18C" w14:textId="77777777" w:rsidR="005F3E02" w:rsidRDefault="005F3E02" w:rsidP="005F3E02">
      <w:pPr>
        <w:pStyle w:val="NoSpacing"/>
        <w:rPr>
          <w:rFonts w:cs="Times New Roman"/>
          <w:szCs w:val="24"/>
        </w:rPr>
      </w:pPr>
    </w:p>
    <w:p w14:paraId="5AC29F56" w14:textId="77777777" w:rsidR="005F3E02" w:rsidRDefault="005F3E02" w:rsidP="005F3E02">
      <w:pPr>
        <w:pStyle w:val="NoSpacing"/>
        <w:rPr>
          <w:rFonts w:cs="Times New Roman"/>
          <w:szCs w:val="24"/>
        </w:rPr>
      </w:pPr>
    </w:p>
    <w:p w14:paraId="77677A29" w14:textId="77777777" w:rsidR="005F3E02" w:rsidRDefault="005F3E02" w:rsidP="005F3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Robert(q.v.).</w:t>
      </w:r>
    </w:p>
    <w:p w14:paraId="57C66184" w14:textId="77777777" w:rsidR="005F3E02" w:rsidRDefault="005F3E02" w:rsidP="005F3E02">
      <w:pPr>
        <w:pStyle w:val="NoSpacing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299)</w:t>
      </w:r>
    </w:p>
    <w:p w14:paraId="7097F112" w14:textId="77777777" w:rsidR="005F3E02" w:rsidRDefault="005F3E02" w:rsidP="005F3E02">
      <w:pPr>
        <w:pStyle w:val="NoSpacing"/>
        <w:rPr>
          <w:rFonts w:cs="Times New Roman"/>
          <w:szCs w:val="24"/>
        </w:rPr>
      </w:pPr>
    </w:p>
    <w:p w14:paraId="100843DE" w14:textId="77777777" w:rsidR="005F3E02" w:rsidRDefault="005F3E02" w:rsidP="005F3E02">
      <w:pPr>
        <w:pStyle w:val="NoSpacing"/>
        <w:rPr>
          <w:rFonts w:cs="Times New Roman"/>
          <w:szCs w:val="24"/>
        </w:rPr>
      </w:pPr>
    </w:p>
    <w:p w14:paraId="282046BC" w14:textId="77777777" w:rsidR="005F3E02" w:rsidRDefault="005F3E02" w:rsidP="005F3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Jul.</w:t>
      </w: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Robert was exonerated from his apprenticeship with Thomas Welles of London,</w:t>
      </w:r>
    </w:p>
    <w:p w14:paraId="79465EC7" w14:textId="77777777" w:rsidR="005F3E02" w:rsidRDefault="005F3E02" w:rsidP="005F3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mercer, because Thomas had failed to teach him or provide for him.  (ibid.)</w:t>
      </w:r>
    </w:p>
    <w:p w14:paraId="1BAEF93F" w14:textId="77777777" w:rsidR="005F3E02" w:rsidRDefault="005F3E02" w:rsidP="005F3E02">
      <w:pPr>
        <w:pStyle w:val="NoSpacing"/>
        <w:rPr>
          <w:rFonts w:cs="Times New Roman"/>
          <w:szCs w:val="24"/>
        </w:rPr>
      </w:pPr>
    </w:p>
    <w:p w14:paraId="229CB098" w14:textId="77777777" w:rsidR="005F3E02" w:rsidRDefault="005F3E02" w:rsidP="005F3E02">
      <w:pPr>
        <w:pStyle w:val="NoSpacing"/>
        <w:rPr>
          <w:rFonts w:cs="Times New Roman"/>
          <w:szCs w:val="24"/>
        </w:rPr>
      </w:pPr>
    </w:p>
    <w:p w14:paraId="702F6E5D" w14:textId="77777777" w:rsidR="005F3E02" w:rsidRDefault="005F3E02" w:rsidP="005F3E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09EDA9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29010" w14:textId="77777777" w:rsidR="005F3E02" w:rsidRDefault="005F3E02" w:rsidP="009139A6">
      <w:r>
        <w:separator/>
      </w:r>
    </w:p>
  </w:endnote>
  <w:endnote w:type="continuationSeparator" w:id="0">
    <w:p w14:paraId="590BB179" w14:textId="77777777" w:rsidR="005F3E02" w:rsidRDefault="005F3E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097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D60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830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2EE5A" w14:textId="77777777" w:rsidR="005F3E02" w:rsidRDefault="005F3E02" w:rsidP="009139A6">
      <w:r>
        <w:separator/>
      </w:r>
    </w:p>
  </w:footnote>
  <w:footnote w:type="continuationSeparator" w:id="0">
    <w:p w14:paraId="120CECA6" w14:textId="77777777" w:rsidR="005F3E02" w:rsidRDefault="005F3E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F2A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EDB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12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2"/>
    <w:rsid w:val="000666E0"/>
    <w:rsid w:val="002510B7"/>
    <w:rsid w:val="00270799"/>
    <w:rsid w:val="0035310B"/>
    <w:rsid w:val="005C130B"/>
    <w:rsid w:val="005F3E0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A1898"/>
  <w15:chartTrackingRefBased/>
  <w15:docId w15:val="{72989C0F-388D-416F-8EC1-8F12AC16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2024-06-08T20:43:00Z</dcterms:created>
  <dcterms:modified xsi:type="dcterms:W3CDTF">2024-06-08T20:43:00Z</dcterms:modified>
</cp:coreProperties>
</file>