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85C5C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Helen HELDER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405BF9E8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8F13DF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A1CA4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May1432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Ralph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More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Slepe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0299620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2670F53C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CCDB2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EC09C6" w14:textId="77777777" w:rsidR="008C4490" w:rsidRDefault="008C4490" w:rsidP="008C449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October 2022</w:t>
      </w:r>
    </w:p>
    <w:p w14:paraId="074B02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8583D" w14:textId="77777777" w:rsidR="008C4490" w:rsidRDefault="008C4490" w:rsidP="009139A6">
      <w:r>
        <w:separator/>
      </w:r>
    </w:p>
  </w:endnote>
  <w:endnote w:type="continuationSeparator" w:id="0">
    <w:p w14:paraId="55D413A0" w14:textId="77777777" w:rsidR="008C4490" w:rsidRDefault="008C44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92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F66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99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9632A" w14:textId="77777777" w:rsidR="008C4490" w:rsidRDefault="008C4490" w:rsidP="009139A6">
      <w:r>
        <w:separator/>
      </w:r>
    </w:p>
  </w:footnote>
  <w:footnote w:type="continuationSeparator" w:id="0">
    <w:p w14:paraId="1941E326" w14:textId="77777777" w:rsidR="008C4490" w:rsidRDefault="008C44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3F1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40B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93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90"/>
    <w:rsid w:val="000666E0"/>
    <w:rsid w:val="002510B7"/>
    <w:rsid w:val="005C130B"/>
    <w:rsid w:val="00826F5C"/>
    <w:rsid w:val="008C449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1C01B"/>
  <w15:chartTrackingRefBased/>
  <w15:docId w15:val="{CC5E7F57-6110-443C-8059-2B744686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2022-10-05T20:29:00Z</dcterms:created>
  <dcterms:modified xsi:type="dcterms:W3CDTF">2022-10-05T20:29:00Z</dcterms:modified>
</cp:coreProperties>
</file>