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A7931" w14:textId="77777777" w:rsidR="00174688" w:rsidRDefault="00174688" w:rsidP="00174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Nicholas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HELDE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07B8425E" w14:textId="77777777" w:rsidR="00174688" w:rsidRDefault="00174688" w:rsidP="001746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D6C366" w14:textId="77777777" w:rsidR="00174688" w:rsidRDefault="00174688" w:rsidP="001746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13032F" w14:textId="77777777" w:rsidR="00174688" w:rsidRDefault="00174688" w:rsidP="00174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Dorchester, Dorset,</w:t>
      </w:r>
    </w:p>
    <w:p w14:paraId="286E07D4" w14:textId="77777777" w:rsidR="00174688" w:rsidRDefault="00174688" w:rsidP="00174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Robert, Lord Ferrers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Chartley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02F1D1E" w14:textId="77777777" w:rsidR="00174688" w:rsidRDefault="00174688" w:rsidP="00174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20-39)</w:t>
      </w:r>
    </w:p>
    <w:p w14:paraId="4A7CDE37" w14:textId="77777777" w:rsidR="00174688" w:rsidRDefault="00174688" w:rsidP="001746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65C769" w14:textId="77777777" w:rsidR="00174688" w:rsidRDefault="00174688" w:rsidP="001746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9FE268" w14:textId="77777777" w:rsidR="00174688" w:rsidRPr="004F6C88" w:rsidRDefault="00174688" w:rsidP="00174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2021</w:t>
      </w:r>
    </w:p>
    <w:p w14:paraId="0D4F792D" w14:textId="2ABD92C3" w:rsidR="00BA00AB" w:rsidRPr="0017468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746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9EDDE" w14:textId="77777777" w:rsidR="00174688" w:rsidRDefault="00174688" w:rsidP="009139A6">
      <w:r>
        <w:separator/>
      </w:r>
    </w:p>
  </w:endnote>
  <w:endnote w:type="continuationSeparator" w:id="0">
    <w:p w14:paraId="1B23E235" w14:textId="77777777" w:rsidR="00174688" w:rsidRDefault="001746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F45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724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A4A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87609" w14:textId="77777777" w:rsidR="00174688" w:rsidRDefault="00174688" w:rsidP="009139A6">
      <w:r>
        <w:separator/>
      </w:r>
    </w:p>
  </w:footnote>
  <w:footnote w:type="continuationSeparator" w:id="0">
    <w:p w14:paraId="047A075A" w14:textId="77777777" w:rsidR="00174688" w:rsidRDefault="001746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AB0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F54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665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688"/>
    <w:rsid w:val="000666E0"/>
    <w:rsid w:val="0017468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45FFA"/>
  <w15:chartTrackingRefBased/>
  <w15:docId w15:val="{B8DC0C29-FFEE-46CD-B685-37364B6CD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2021-04-27T18:40:00Z</dcterms:created>
  <dcterms:modified xsi:type="dcterms:W3CDTF">2021-04-27T18:41:00Z</dcterms:modified>
</cp:coreProperties>
</file>