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498871" w14:textId="77777777" w:rsidR="00342A28" w:rsidRDefault="00342A28" w:rsidP="00342A2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Nicholas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atte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HELDE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fl.1401)</w:t>
      </w:r>
    </w:p>
    <w:p w14:paraId="7F044DCF" w14:textId="77777777" w:rsidR="00342A28" w:rsidRDefault="00342A28" w:rsidP="00342A2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329FAA7" w14:textId="77777777" w:rsidR="00342A28" w:rsidRDefault="00342A28" w:rsidP="00342A2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C81CDA1" w14:textId="77777777" w:rsidR="00342A28" w:rsidRDefault="00342A28" w:rsidP="00342A2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Mar.1401</w:t>
      </w:r>
      <w:r>
        <w:rPr>
          <w:rFonts w:ascii="Times New Roman" w:hAnsi="Times New Roman" w:cs="Times New Roman"/>
          <w:sz w:val="24"/>
          <w:szCs w:val="24"/>
        </w:rPr>
        <w:tab/>
        <w:t>He was one of those who were commissioned to levy and collect the taxes of</w:t>
      </w:r>
    </w:p>
    <w:p w14:paraId="7ABA8814" w14:textId="77777777" w:rsidR="00342A28" w:rsidRDefault="00342A28" w:rsidP="00342A2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the tenth and the fifteenth granted at the last Parliament, in </w:t>
      </w:r>
      <w:proofErr w:type="spellStart"/>
      <w:r>
        <w:rPr>
          <w:rFonts w:ascii="Times New Roman" w:hAnsi="Times New Roman" w:cs="Times New Roman"/>
          <w:sz w:val="24"/>
          <w:szCs w:val="24"/>
        </w:rPr>
        <w:t>Oxfordshire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61036B5D" w14:textId="77777777" w:rsidR="00342A28" w:rsidRDefault="00342A28" w:rsidP="00342A2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excepting Oxford.</w:t>
      </w:r>
    </w:p>
    <w:p w14:paraId="5B3AB19D" w14:textId="77777777" w:rsidR="00342A28" w:rsidRDefault="00342A28" w:rsidP="00342A2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p.114)</w:t>
      </w:r>
    </w:p>
    <w:p w14:paraId="75BCC446" w14:textId="77777777" w:rsidR="00342A28" w:rsidRDefault="00342A28" w:rsidP="00342A2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5C2B560" w14:textId="77777777" w:rsidR="00342A28" w:rsidRDefault="00342A28" w:rsidP="00342A2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9B51F21" w14:textId="77777777" w:rsidR="00342A28" w:rsidRPr="00680D2B" w:rsidRDefault="00342A28" w:rsidP="00342A2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May 2021</w:t>
      </w:r>
    </w:p>
    <w:p w14:paraId="75B3F69E" w14:textId="34782D79" w:rsidR="00BA00AB" w:rsidRPr="00342A28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342A2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C08FBE" w14:textId="77777777" w:rsidR="00342A28" w:rsidRDefault="00342A28" w:rsidP="009139A6">
      <w:r>
        <w:separator/>
      </w:r>
    </w:p>
  </w:endnote>
  <w:endnote w:type="continuationSeparator" w:id="0">
    <w:p w14:paraId="15531098" w14:textId="77777777" w:rsidR="00342A28" w:rsidRDefault="00342A2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0EBCC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92636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88F65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090D41" w14:textId="77777777" w:rsidR="00342A28" w:rsidRDefault="00342A28" w:rsidP="009139A6">
      <w:r>
        <w:separator/>
      </w:r>
    </w:p>
  </w:footnote>
  <w:footnote w:type="continuationSeparator" w:id="0">
    <w:p w14:paraId="62755440" w14:textId="77777777" w:rsidR="00342A28" w:rsidRDefault="00342A2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1A6CC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1AD9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45CFF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A28"/>
    <w:rsid w:val="000666E0"/>
    <w:rsid w:val="002510B7"/>
    <w:rsid w:val="00342A28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E6206E"/>
  <w15:chartTrackingRefBased/>
  <w15:docId w15:val="{464B36A9-968D-4272-8063-66311C108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7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2021-05-03T14:20:00Z</dcterms:created>
  <dcterms:modified xsi:type="dcterms:W3CDTF">2021-05-03T14:27:00Z</dcterms:modified>
</cp:coreProperties>
</file>