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5E39F" w14:textId="6E7B37D6" w:rsidR="006B2F86" w:rsidRDefault="00C8637A" w:rsidP="00E71FC3">
      <w:pPr>
        <w:pStyle w:val="NoSpacing"/>
      </w:pPr>
      <w:r>
        <w:rPr>
          <w:u w:val="single"/>
        </w:rPr>
        <w:t>William HELD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0819ECE1" w14:textId="66A7D809" w:rsidR="00C8637A" w:rsidRDefault="00C8637A" w:rsidP="00E71FC3">
      <w:pPr>
        <w:pStyle w:val="NoSpacing"/>
      </w:pPr>
      <w:r>
        <w:t>of York. Merchant.</w:t>
      </w:r>
    </w:p>
    <w:p w14:paraId="5017D01F" w14:textId="3C9822F5" w:rsidR="00C8637A" w:rsidRDefault="00C8637A" w:rsidP="00E71FC3">
      <w:pPr>
        <w:pStyle w:val="NoSpacing"/>
      </w:pPr>
    </w:p>
    <w:p w14:paraId="3381E7D9" w14:textId="19A83751" w:rsidR="00C8637A" w:rsidRDefault="00C8637A" w:rsidP="00E71FC3">
      <w:pPr>
        <w:pStyle w:val="NoSpacing"/>
      </w:pPr>
    </w:p>
    <w:p w14:paraId="655EDCD7" w14:textId="2225039F" w:rsidR="00C8637A" w:rsidRDefault="00C8637A" w:rsidP="00E71FC3">
      <w:pPr>
        <w:pStyle w:val="NoSpacing"/>
      </w:pPr>
      <w:r>
        <w:t xml:space="preserve">Former apprentice of John </w:t>
      </w:r>
      <w:proofErr w:type="spellStart"/>
      <w:r>
        <w:t>Elwald</w:t>
      </w:r>
      <w:proofErr w:type="spellEnd"/>
      <w:r>
        <w:t>, merchant.   (R.F.Y. p.211)</w:t>
      </w:r>
    </w:p>
    <w:p w14:paraId="0108BA0A" w14:textId="46D5CBDA" w:rsidR="00C8637A" w:rsidRDefault="00C8637A" w:rsidP="00E71FC3">
      <w:pPr>
        <w:pStyle w:val="NoSpacing"/>
      </w:pPr>
    </w:p>
    <w:p w14:paraId="12FA4935" w14:textId="26D7417C" w:rsidR="00C8637A" w:rsidRDefault="00C8637A" w:rsidP="00E71FC3">
      <w:pPr>
        <w:pStyle w:val="NoSpacing"/>
      </w:pPr>
    </w:p>
    <w:p w14:paraId="2AF7F39C" w14:textId="244CB09F" w:rsidR="00C8637A" w:rsidRDefault="00C8637A" w:rsidP="00E71FC3">
      <w:pPr>
        <w:pStyle w:val="NoSpacing"/>
      </w:pPr>
      <w:r>
        <w:tab/>
        <w:t>1485</w:t>
      </w:r>
      <w:r>
        <w:tab/>
        <w:t>He became a Freeman by apprenticeship.  (ibid.)</w:t>
      </w:r>
    </w:p>
    <w:p w14:paraId="2D2093DD" w14:textId="55D53F6E" w:rsidR="00C8637A" w:rsidRDefault="00C8637A" w:rsidP="00E71FC3">
      <w:pPr>
        <w:pStyle w:val="NoSpacing"/>
      </w:pPr>
    </w:p>
    <w:p w14:paraId="70EF3700" w14:textId="241DE540" w:rsidR="00C8637A" w:rsidRDefault="00C8637A" w:rsidP="00E71FC3">
      <w:pPr>
        <w:pStyle w:val="NoSpacing"/>
      </w:pPr>
    </w:p>
    <w:p w14:paraId="29F0919B" w14:textId="08069ADF" w:rsidR="00C8637A" w:rsidRPr="00C8637A" w:rsidRDefault="00C8637A" w:rsidP="00E71FC3">
      <w:pPr>
        <w:pStyle w:val="NoSpacing"/>
      </w:pPr>
      <w:r>
        <w:t>30 September 2018</w:t>
      </w:r>
      <w:bookmarkStart w:id="0" w:name="_GoBack"/>
      <w:bookmarkEnd w:id="0"/>
    </w:p>
    <w:sectPr w:rsidR="00C8637A" w:rsidRPr="00C863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8EC5B" w14:textId="77777777" w:rsidR="00C8637A" w:rsidRDefault="00C8637A" w:rsidP="00E71FC3">
      <w:pPr>
        <w:spacing w:after="0" w:line="240" w:lineRule="auto"/>
      </w:pPr>
      <w:r>
        <w:separator/>
      </w:r>
    </w:p>
  </w:endnote>
  <w:endnote w:type="continuationSeparator" w:id="0">
    <w:p w14:paraId="50F9CCCB" w14:textId="77777777" w:rsidR="00C8637A" w:rsidRDefault="00C863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D88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A0E0C" w14:textId="77777777" w:rsidR="00C8637A" w:rsidRDefault="00C8637A" w:rsidP="00E71FC3">
      <w:pPr>
        <w:spacing w:after="0" w:line="240" w:lineRule="auto"/>
      </w:pPr>
      <w:r>
        <w:separator/>
      </w:r>
    </w:p>
  </w:footnote>
  <w:footnote w:type="continuationSeparator" w:id="0">
    <w:p w14:paraId="0BBC7AB4" w14:textId="77777777" w:rsidR="00C8637A" w:rsidRDefault="00C863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7A"/>
    <w:rsid w:val="001A7C09"/>
    <w:rsid w:val="00577BD5"/>
    <w:rsid w:val="00656CBA"/>
    <w:rsid w:val="006A1F77"/>
    <w:rsid w:val="00733BE7"/>
    <w:rsid w:val="00AB52E8"/>
    <w:rsid w:val="00B16D3F"/>
    <w:rsid w:val="00BB41AC"/>
    <w:rsid w:val="00C863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8C1F"/>
  <w15:chartTrackingRefBased/>
  <w15:docId w15:val="{321832DE-E285-4260-9713-64FD5451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2018-09-30T21:08:00Z</dcterms:created>
  <dcterms:modified xsi:type="dcterms:W3CDTF">2018-09-30T21:11:00Z</dcterms:modified>
</cp:coreProperties>
</file>