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CDE6E" w14:textId="77777777" w:rsidR="00EF4A98" w:rsidRDefault="00EF4A98" w:rsidP="00EF4A98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HELAY</w:t>
      </w:r>
      <w:r>
        <w:rPr>
          <w:rFonts w:cs="Times New Roman"/>
        </w:rPr>
        <w:t xml:space="preserve">        (fl.1408)</w:t>
      </w:r>
    </w:p>
    <w:p w14:paraId="4DFDD06A" w14:textId="77777777" w:rsidR="00EF4A98" w:rsidRDefault="00EF4A98" w:rsidP="00EF4A9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 the West Riding of Yorkshire. </w:t>
      </w:r>
    </w:p>
    <w:p w14:paraId="1D316407" w14:textId="77777777" w:rsidR="00EF4A98" w:rsidRDefault="00EF4A98" w:rsidP="00EF4A98">
      <w:pPr>
        <w:pStyle w:val="NoSpacing"/>
        <w:jc w:val="both"/>
        <w:rPr>
          <w:rFonts w:cs="Times New Roman"/>
        </w:rPr>
      </w:pPr>
    </w:p>
    <w:p w14:paraId="0AD71B24" w14:textId="77777777" w:rsidR="00EF4A98" w:rsidRDefault="00EF4A98" w:rsidP="00EF4A98">
      <w:pPr>
        <w:pStyle w:val="NoSpacing"/>
        <w:jc w:val="both"/>
        <w:rPr>
          <w:rFonts w:cs="Times New Roman"/>
        </w:rPr>
      </w:pPr>
    </w:p>
    <w:p w14:paraId="7938E933" w14:textId="77777777" w:rsidR="00EF4A98" w:rsidRDefault="00EF4A98" w:rsidP="00EF4A9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Wakefeld</w:t>
      </w:r>
      <w:proofErr w:type="spellEnd"/>
      <w:r>
        <w:rPr>
          <w:rFonts w:cs="Times New Roman"/>
        </w:rPr>
        <w:t>(q.v.) brought a plaint of ambush against him and many</w:t>
      </w:r>
    </w:p>
    <w:p w14:paraId="1757416A" w14:textId="77777777" w:rsidR="00EF4A98" w:rsidRDefault="00EF4A98" w:rsidP="00EF4A98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 from Pateley Bridge, Ripon, </w:t>
      </w:r>
      <w:proofErr w:type="spellStart"/>
      <w:r>
        <w:rPr>
          <w:rFonts w:cs="Times New Roman"/>
        </w:rPr>
        <w:t>Hampsthwaite</w:t>
      </w:r>
      <w:proofErr w:type="spellEnd"/>
      <w:r>
        <w:rPr>
          <w:rFonts w:cs="Times New Roman"/>
        </w:rPr>
        <w:t xml:space="preserve"> and nearby places.</w:t>
      </w:r>
    </w:p>
    <w:p w14:paraId="09754AF7" w14:textId="77777777" w:rsidR="00EF4A98" w:rsidRPr="00F52FA0" w:rsidRDefault="00EF4A98" w:rsidP="00EF4A98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73C995D5" w14:textId="77777777" w:rsidR="00EF4A98" w:rsidRPr="00F52FA0" w:rsidRDefault="00EF4A98" w:rsidP="00EF4A98">
      <w:pPr>
        <w:pStyle w:val="NoSpacing"/>
        <w:jc w:val="both"/>
        <w:rPr>
          <w:rFonts w:cs="Times New Roman"/>
          <w:szCs w:val="24"/>
          <w:lang w:val="en-GB"/>
        </w:rPr>
      </w:pPr>
    </w:p>
    <w:p w14:paraId="1785FDC0" w14:textId="77777777" w:rsidR="00EF4A98" w:rsidRPr="00F52FA0" w:rsidRDefault="00EF4A98" w:rsidP="00EF4A98">
      <w:pPr>
        <w:pStyle w:val="NoSpacing"/>
        <w:jc w:val="both"/>
        <w:rPr>
          <w:rFonts w:cs="Times New Roman"/>
          <w:szCs w:val="24"/>
          <w:lang w:val="en-GB"/>
        </w:rPr>
      </w:pPr>
    </w:p>
    <w:p w14:paraId="0A645B7C" w14:textId="77777777" w:rsidR="00EF4A98" w:rsidRDefault="00EF4A98" w:rsidP="00EF4A98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37B1A6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C7121" w14:textId="77777777" w:rsidR="00EF4A98" w:rsidRDefault="00EF4A98" w:rsidP="009139A6">
      <w:r>
        <w:separator/>
      </w:r>
    </w:p>
  </w:endnote>
  <w:endnote w:type="continuationSeparator" w:id="0">
    <w:p w14:paraId="0160AB50" w14:textId="77777777" w:rsidR="00EF4A98" w:rsidRDefault="00EF4A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9E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469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5D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2F803" w14:textId="77777777" w:rsidR="00EF4A98" w:rsidRDefault="00EF4A98" w:rsidP="009139A6">
      <w:r>
        <w:separator/>
      </w:r>
    </w:p>
  </w:footnote>
  <w:footnote w:type="continuationSeparator" w:id="0">
    <w:p w14:paraId="40E25AF1" w14:textId="77777777" w:rsidR="00EF4A98" w:rsidRDefault="00EF4A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E51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17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08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98"/>
    <w:rsid w:val="000666E0"/>
    <w:rsid w:val="000A2E7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EF4A9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7912B"/>
  <w15:chartTrackingRefBased/>
  <w15:docId w15:val="{7E9562C6-F5FF-4FFC-8446-199ECA79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4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2025-03-18T20:08:00Z</dcterms:created>
  <dcterms:modified xsi:type="dcterms:W3CDTF">2025-03-18T20:08:00Z</dcterms:modified>
</cp:coreProperties>
</file>