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004" w:rsidRDefault="00950004" w:rsidP="00950004">
      <w:pPr>
        <w:pStyle w:val="NoSpacing"/>
      </w:pPr>
      <w:r>
        <w:rPr>
          <w:u w:val="single"/>
        </w:rPr>
        <w:t>Richard HELARE</w:t>
      </w:r>
      <w:r>
        <w:t xml:space="preserve">       (fl.1475)</w:t>
      </w:r>
    </w:p>
    <w:p w:rsidR="00950004" w:rsidRDefault="00950004" w:rsidP="00950004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</w:p>
    <w:p w:rsidR="00950004" w:rsidRDefault="00950004" w:rsidP="00950004">
      <w:pPr>
        <w:pStyle w:val="NoSpacing"/>
      </w:pPr>
    </w:p>
    <w:p w:rsidR="00950004" w:rsidRDefault="00950004" w:rsidP="00950004">
      <w:pPr>
        <w:pStyle w:val="NoSpacing"/>
      </w:pPr>
    </w:p>
    <w:p w:rsidR="00950004" w:rsidRDefault="00950004" w:rsidP="00950004">
      <w:pPr>
        <w:pStyle w:val="NoSpacing"/>
      </w:pPr>
      <w:r>
        <w:tab/>
        <w:t>1475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950004" w:rsidRDefault="00950004" w:rsidP="00950004">
      <w:pPr>
        <w:pStyle w:val="NoSpacing"/>
      </w:pPr>
    </w:p>
    <w:p w:rsidR="00950004" w:rsidRDefault="00950004" w:rsidP="00950004">
      <w:pPr>
        <w:pStyle w:val="NoSpacing"/>
      </w:pPr>
    </w:p>
    <w:p w:rsidR="00950004" w:rsidRDefault="00950004" w:rsidP="00950004">
      <w:pPr>
        <w:pStyle w:val="NoSpacing"/>
      </w:pPr>
    </w:p>
    <w:p w:rsidR="00950004" w:rsidRDefault="00950004" w:rsidP="00950004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004" w:rsidRDefault="00950004" w:rsidP="00920DE3">
      <w:pPr>
        <w:spacing w:after="0" w:line="240" w:lineRule="auto"/>
      </w:pPr>
      <w:r>
        <w:separator/>
      </w:r>
    </w:p>
  </w:endnote>
  <w:endnote w:type="continuationSeparator" w:id="0">
    <w:p w:rsidR="00950004" w:rsidRDefault="009500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004" w:rsidRDefault="00950004" w:rsidP="00920DE3">
      <w:pPr>
        <w:spacing w:after="0" w:line="240" w:lineRule="auto"/>
      </w:pPr>
      <w:r>
        <w:separator/>
      </w:r>
    </w:p>
  </w:footnote>
  <w:footnote w:type="continuationSeparator" w:id="0">
    <w:p w:rsidR="00950004" w:rsidRDefault="009500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004"/>
    <w:rsid w:val="00120749"/>
    <w:rsid w:val="00624CAE"/>
    <w:rsid w:val="00920DE3"/>
    <w:rsid w:val="0095000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2014-12-03T20:14:00Z</dcterms:created>
  <dcterms:modified xsi:type="dcterms:W3CDTF">2014-12-03T20:15:00Z</dcterms:modified>
</cp:coreProperties>
</file>