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24BF1" w:rsidRDefault="00B24BF1" w:rsidP="00B24BF1">
      <w:pPr>
        <w:pStyle w:val="NoSpacing"/>
      </w:pPr>
      <w:r>
        <w:rPr>
          <w:u w:val="single"/>
        </w:rPr>
        <w:t>John HELAR</w:t>
      </w:r>
      <w:r>
        <w:t xml:space="preserve">      (fl.1503)</w:t>
      </w:r>
    </w:p>
    <w:p w:rsidR="00B24BF1" w:rsidRDefault="00B24BF1" w:rsidP="00B24BF1">
      <w:pPr>
        <w:pStyle w:val="NoSpacing"/>
      </w:pPr>
      <w:proofErr w:type="gramStart"/>
      <w:r>
        <w:t>of</w:t>
      </w:r>
      <w:proofErr w:type="gramEnd"/>
      <w:r>
        <w:t xml:space="preserve"> Herne Hill, Kent.</w:t>
      </w:r>
    </w:p>
    <w:p w:rsidR="00B24BF1" w:rsidRDefault="00B24BF1" w:rsidP="00B24BF1">
      <w:pPr>
        <w:pStyle w:val="NoSpacing"/>
      </w:pPr>
    </w:p>
    <w:p w:rsidR="00B24BF1" w:rsidRDefault="00B24BF1" w:rsidP="00B24BF1">
      <w:pPr>
        <w:pStyle w:val="NoSpacing"/>
      </w:pPr>
    </w:p>
    <w:p w:rsidR="00B24BF1" w:rsidRDefault="00B24BF1" w:rsidP="00B24BF1">
      <w:pPr>
        <w:pStyle w:val="NoSpacing"/>
      </w:pPr>
      <w:r>
        <w:tab/>
        <w:t>1503</w:t>
      </w:r>
      <w:r>
        <w:tab/>
        <w:t>He made his Will.  (</w:t>
      </w:r>
      <w:proofErr w:type="spellStart"/>
      <w:r>
        <w:t>Plomer</w:t>
      </w:r>
      <w:proofErr w:type="spellEnd"/>
      <w:r>
        <w:t xml:space="preserve"> p.240)</w:t>
      </w:r>
    </w:p>
    <w:p w:rsidR="00B24BF1" w:rsidRDefault="00B24BF1" w:rsidP="00B24BF1">
      <w:pPr>
        <w:pStyle w:val="NoSpacing"/>
      </w:pPr>
    </w:p>
    <w:p w:rsidR="00B24BF1" w:rsidRDefault="00B24BF1" w:rsidP="00B24BF1">
      <w:pPr>
        <w:pStyle w:val="NoSpacing"/>
      </w:pPr>
    </w:p>
    <w:p w:rsidR="00B24BF1" w:rsidRDefault="00B24BF1" w:rsidP="00B24BF1">
      <w:pPr>
        <w:pStyle w:val="NoSpacing"/>
      </w:pPr>
    </w:p>
    <w:p w:rsidR="00B24BF1" w:rsidRDefault="00B24BF1" w:rsidP="00B24BF1">
      <w:pPr>
        <w:pStyle w:val="NoSpacing"/>
      </w:pPr>
      <w:r>
        <w:t>18 November 2014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24BF1" w:rsidRDefault="00B24BF1" w:rsidP="00920DE3">
      <w:pPr>
        <w:spacing w:after="0" w:line="240" w:lineRule="auto"/>
      </w:pPr>
      <w:r>
        <w:separator/>
      </w:r>
    </w:p>
  </w:endnote>
  <w:endnote w:type="continuationSeparator" w:id="0">
    <w:p w:rsidR="00B24BF1" w:rsidRDefault="00B24BF1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24BF1" w:rsidRDefault="00B24BF1" w:rsidP="00920DE3">
      <w:pPr>
        <w:spacing w:after="0" w:line="240" w:lineRule="auto"/>
      </w:pPr>
      <w:r>
        <w:separator/>
      </w:r>
    </w:p>
  </w:footnote>
  <w:footnote w:type="continuationSeparator" w:id="0">
    <w:p w:rsidR="00B24BF1" w:rsidRDefault="00B24BF1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24BF1"/>
    <w:rsid w:val="00120749"/>
    <w:rsid w:val="00624CAE"/>
    <w:rsid w:val="00920DE3"/>
    <w:rsid w:val="00B24BF1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16</Words>
  <Characters>94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2014-12-03T20:12:00Z</dcterms:created>
  <dcterms:modified xsi:type="dcterms:W3CDTF">2014-12-03T20:13:00Z</dcterms:modified>
</cp:coreProperties>
</file>