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6EB1" w:rsidRDefault="00BE6EB1" w:rsidP="00BE6EB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HEL</w:t>
      </w:r>
      <w:r>
        <w:rPr>
          <w:rFonts w:ascii="Times New Roman" w:hAnsi="Times New Roman" w:cs="Times New Roman"/>
          <w:sz w:val="24"/>
          <w:szCs w:val="24"/>
        </w:rPr>
        <w:t xml:space="preserve">     (fl.1440)</w:t>
      </w:r>
    </w:p>
    <w:p w:rsidR="00BE6EB1" w:rsidRDefault="00BE6EB1" w:rsidP="00BE6EB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E6EB1" w:rsidRDefault="00BE6EB1" w:rsidP="00BE6EB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E6EB1" w:rsidRDefault="00BE6EB1" w:rsidP="00BE6EB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1440</w:t>
      </w:r>
      <w:r>
        <w:rPr>
          <w:rFonts w:ascii="Times New Roman" w:hAnsi="Times New Roman" w:cs="Times New Roman"/>
          <w:sz w:val="24"/>
          <w:szCs w:val="24"/>
        </w:rPr>
        <w:tab/>
        <w:t>William Spetylman of Glemsford, Suffolk(q.v.), bequeathed his children</w:t>
      </w:r>
    </w:p>
    <w:p w:rsidR="00BE6EB1" w:rsidRDefault="00BE6EB1" w:rsidP="00BE6EB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20d.  (“Sudbury Wills” vol.I p.60)</w:t>
      </w:r>
    </w:p>
    <w:p w:rsidR="00BE6EB1" w:rsidRDefault="00BE6EB1" w:rsidP="00BE6EB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E6EB1" w:rsidRDefault="00BE6EB1" w:rsidP="00BE6EB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E6EB1" w:rsidRDefault="00BE6EB1" w:rsidP="00BE6EB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 June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E6EB1" w:rsidRDefault="00BE6EB1" w:rsidP="00564E3C">
      <w:pPr>
        <w:spacing w:after="0" w:line="240" w:lineRule="auto"/>
      </w:pPr>
      <w:r>
        <w:separator/>
      </w:r>
    </w:p>
  </w:endnote>
  <w:endnote w:type="continuationSeparator" w:id="0">
    <w:p w:rsidR="00BE6EB1" w:rsidRDefault="00BE6EB1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BE6EB1">
      <w:rPr>
        <w:rFonts w:ascii="Times New Roman" w:hAnsi="Times New Roman" w:cs="Times New Roman"/>
        <w:noProof/>
        <w:sz w:val="24"/>
        <w:szCs w:val="24"/>
      </w:rPr>
      <w:t>10 November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E6EB1" w:rsidRDefault="00BE6EB1" w:rsidP="00564E3C">
      <w:pPr>
        <w:spacing w:after="0" w:line="240" w:lineRule="auto"/>
      </w:pPr>
      <w:r>
        <w:separator/>
      </w:r>
    </w:p>
  </w:footnote>
  <w:footnote w:type="continuationSeparator" w:id="0">
    <w:p w:rsidR="00BE6EB1" w:rsidRDefault="00BE6EB1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6EB1"/>
    <w:rsid w:val="00372DC6"/>
    <w:rsid w:val="00564E3C"/>
    <w:rsid w:val="0064591D"/>
    <w:rsid w:val="00BE6EB1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C56C9D3-420B-4ACE-A5C0-E3D49B178D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23</Words>
  <Characters>133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2015-11-10T20:26:00Z</dcterms:created>
  <dcterms:modified xsi:type="dcterms:W3CDTF">2015-11-10T20:26:00Z</dcterms:modified>
</cp:coreProperties>
</file>