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BDB7EE" w14:textId="48FD05CD" w:rsidR="0061277D" w:rsidRDefault="0061277D" w:rsidP="0061277D">
      <w:pPr>
        <w:pStyle w:val="NoSpacing"/>
      </w:pPr>
      <w:r>
        <w:rPr>
          <w:u w:val="single"/>
        </w:rPr>
        <w:t>John HEKYNGTON</w:t>
      </w:r>
      <w:r>
        <w:t xml:space="preserve">       </w:t>
      </w:r>
      <w:r>
        <w:t>(fl.1</w:t>
      </w:r>
      <w:r>
        <w:t>420-40)</w:t>
      </w:r>
    </w:p>
    <w:p w14:paraId="0545F5B7" w14:textId="77777777" w:rsidR="0061277D" w:rsidRDefault="0061277D" w:rsidP="0061277D">
      <w:pPr>
        <w:pStyle w:val="NoSpacing"/>
      </w:pPr>
      <w:r>
        <w:t xml:space="preserve">Vicar of All Saints’ Church, </w:t>
      </w:r>
      <w:proofErr w:type="spellStart"/>
      <w:r>
        <w:t>Pickhill</w:t>
      </w:r>
      <w:proofErr w:type="spellEnd"/>
      <w:r>
        <w:t>, North Riding of Yorkshire.</w:t>
      </w:r>
    </w:p>
    <w:p w14:paraId="67F00F32" w14:textId="77777777" w:rsidR="0061277D" w:rsidRDefault="0061277D" w:rsidP="0061277D">
      <w:pPr>
        <w:pStyle w:val="NoSpacing"/>
      </w:pPr>
    </w:p>
    <w:p w14:paraId="7F83E753" w14:textId="77777777" w:rsidR="0061277D" w:rsidRDefault="0061277D" w:rsidP="0061277D">
      <w:pPr>
        <w:pStyle w:val="NoSpacing"/>
      </w:pPr>
    </w:p>
    <w:p w14:paraId="024E4627" w14:textId="3123A64D" w:rsidR="0061277D" w:rsidRDefault="0061277D" w:rsidP="0061277D">
      <w:pPr>
        <w:pStyle w:val="NoSpacing"/>
      </w:pPr>
      <w:r>
        <w:tab/>
        <w:t>1</w:t>
      </w:r>
      <w:r>
        <w:t>420</w:t>
      </w:r>
      <w:bookmarkStart w:id="0" w:name="_GoBack"/>
      <w:bookmarkEnd w:id="0"/>
      <w:r>
        <w:tab/>
        <w:t>He became Vicar.</w:t>
      </w:r>
    </w:p>
    <w:p w14:paraId="0FE60855" w14:textId="77777777" w:rsidR="0061277D" w:rsidRDefault="0061277D" w:rsidP="0061277D">
      <w:pPr>
        <w:pStyle w:val="NoSpacing"/>
      </w:pPr>
      <w:r>
        <w:tab/>
      </w:r>
      <w:r>
        <w:tab/>
        <w:t>(from information in the church)</w:t>
      </w:r>
    </w:p>
    <w:p w14:paraId="06DA6746" w14:textId="77777777" w:rsidR="0061277D" w:rsidRDefault="0061277D" w:rsidP="0061277D">
      <w:pPr>
        <w:pStyle w:val="NoSpacing"/>
      </w:pPr>
    </w:p>
    <w:p w14:paraId="03B88A00" w14:textId="77777777" w:rsidR="0061277D" w:rsidRDefault="0061277D" w:rsidP="0061277D">
      <w:pPr>
        <w:pStyle w:val="NoSpacing"/>
      </w:pPr>
    </w:p>
    <w:p w14:paraId="5992E3DC" w14:textId="77777777" w:rsidR="0061277D" w:rsidRPr="00CB321C" w:rsidRDefault="0061277D" w:rsidP="0061277D">
      <w:pPr>
        <w:pStyle w:val="NoSpacing"/>
      </w:pPr>
      <w:r>
        <w:t>21 February 2020</w:t>
      </w:r>
    </w:p>
    <w:p w14:paraId="10A4D11C" w14:textId="733C6229" w:rsidR="006B2F86" w:rsidRPr="0061277D" w:rsidRDefault="0061277D" w:rsidP="00E71FC3">
      <w:pPr>
        <w:pStyle w:val="NoSpacing"/>
      </w:pPr>
    </w:p>
    <w:sectPr w:rsidR="006B2F86" w:rsidRPr="0061277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C2C173" w14:textId="77777777" w:rsidR="0061277D" w:rsidRDefault="0061277D" w:rsidP="00E71FC3">
      <w:pPr>
        <w:spacing w:after="0" w:line="240" w:lineRule="auto"/>
      </w:pPr>
      <w:r>
        <w:separator/>
      </w:r>
    </w:p>
  </w:endnote>
  <w:endnote w:type="continuationSeparator" w:id="0">
    <w:p w14:paraId="66B28E60" w14:textId="77777777" w:rsidR="0061277D" w:rsidRDefault="0061277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B708B9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DF6DC3E" w14:textId="77777777" w:rsidR="0061277D" w:rsidRDefault="0061277D" w:rsidP="00E71FC3">
      <w:pPr>
        <w:spacing w:after="0" w:line="240" w:lineRule="auto"/>
      </w:pPr>
      <w:r>
        <w:separator/>
      </w:r>
    </w:p>
  </w:footnote>
  <w:footnote w:type="continuationSeparator" w:id="0">
    <w:p w14:paraId="21337138" w14:textId="77777777" w:rsidR="0061277D" w:rsidRDefault="0061277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77D"/>
    <w:rsid w:val="001A7C09"/>
    <w:rsid w:val="00577BD5"/>
    <w:rsid w:val="0061277D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B93EE4"/>
  <w15:chartTrackingRefBased/>
  <w15:docId w15:val="{30350EAF-BFD3-4718-85A2-C74A1E478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2020-02-21T20:22:00Z</dcterms:created>
  <dcterms:modified xsi:type="dcterms:W3CDTF">2020-02-21T20:23:00Z</dcterms:modified>
</cp:coreProperties>
</file>