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784D68" w14:textId="77777777" w:rsidR="007D57F7" w:rsidRDefault="007D57F7" w:rsidP="007D57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Thomas HEKYLSALE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383E598F" w14:textId="77777777" w:rsidR="007D57F7" w:rsidRDefault="007D57F7" w:rsidP="007D57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Order of Friars Minor. Subdeacon.</w:t>
      </w:r>
    </w:p>
    <w:p w14:paraId="4AFEA76D" w14:textId="77777777" w:rsidR="007D57F7" w:rsidRDefault="007D57F7" w:rsidP="007D57F7">
      <w:pPr>
        <w:pStyle w:val="NoSpacing"/>
        <w:rPr>
          <w:rFonts w:cs="Times New Roman"/>
          <w:szCs w:val="24"/>
        </w:rPr>
      </w:pPr>
    </w:p>
    <w:p w14:paraId="2669F0B1" w14:textId="77777777" w:rsidR="007D57F7" w:rsidRDefault="007D57F7" w:rsidP="007D57F7">
      <w:pPr>
        <w:pStyle w:val="NoSpacing"/>
        <w:rPr>
          <w:rFonts w:cs="Times New Roman"/>
          <w:szCs w:val="24"/>
        </w:rPr>
      </w:pPr>
    </w:p>
    <w:p w14:paraId="494385F3" w14:textId="77777777" w:rsidR="007D57F7" w:rsidRDefault="007D57F7" w:rsidP="007D57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Apr.1400</w:t>
      </w:r>
      <w:r>
        <w:rPr>
          <w:rFonts w:cs="Times New Roman"/>
          <w:szCs w:val="24"/>
        </w:rPr>
        <w:tab/>
        <w:t>He was ordained subdeacon in the conventual church of the Dominicans</w:t>
      </w:r>
    </w:p>
    <w:p w14:paraId="3E769857" w14:textId="77777777" w:rsidR="007D57F7" w:rsidRDefault="007D57F7" w:rsidP="007D57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Beverley.</w:t>
      </w:r>
    </w:p>
    <w:p w14:paraId="66BF0C02" w14:textId="77777777" w:rsidR="007D57F7" w:rsidRDefault="007D57F7" w:rsidP="007D57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p.3)</w:t>
      </w:r>
    </w:p>
    <w:p w14:paraId="4A3C90BA" w14:textId="77777777" w:rsidR="007D57F7" w:rsidRDefault="007D57F7" w:rsidP="007D57F7">
      <w:pPr>
        <w:pStyle w:val="NoSpacing"/>
        <w:rPr>
          <w:rFonts w:cs="Times New Roman"/>
          <w:szCs w:val="24"/>
        </w:rPr>
      </w:pPr>
    </w:p>
    <w:p w14:paraId="10890DE9" w14:textId="77777777" w:rsidR="007D57F7" w:rsidRDefault="007D57F7" w:rsidP="007D57F7">
      <w:pPr>
        <w:pStyle w:val="NoSpacing"/>
        <w:rPr>
          <w:rFonts w:cs="Times New Roman"/>
          <w:szCs w:val="24"/>
        </w:rPr>
      </w:pPr>
    </w:p>
    <w:p w14:paraId="74E74B0E" w14:textId="77777777" w:rsidR="007D57F7" w:rsidRDefault="007D57F7" w:rsidP="007D57F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January 2025</w:t>
      </w:r>
    </w:p>
    <w:p w14:paraId="03ADE4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B82E2A" w14:textId="77777777" w:rsidR="007D57F7" w:rsidRDefault="007D57F7" w:rsidP="009139A6">
      <w:r>
        <w:separator/>
      </w:r>
    </w:p>
  </w:endnote>
  <w:endnote w:type="continuationSeparator" w:id="0">
    <w:p w14:paraId="1A8435A7" w14:textId="77777777" w:rsidR="007D57F7" w:rsidRDefault="007D57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62D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81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FE4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C93518" w14:textId="77777777" w:rsidR="007D57F7" w:rsidRDefault="007D57F7" w:rsidP="009139A6">
      <w:r>
        <w:separator/>
      </w:r>
    </w:p>
  </w:footnote>
  <w:footnote w:type="continuationSeparator" w:id="0">
    <w:p w14:paraId="7CBBCB46" w14:textId="77777777" w:rsidR="007D57F7" w:rsidRDefault="007D57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56F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E38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550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7F7"/>
    <w:rsid w:val="000666E0"/>
    <w:rsid w:val="002510B7"/>
    <w:rsid w:val="00270799"/>
    <w:rsid w:val="00464D0F"/>
    <w:rsid w:val="005C130B"/>
    <w:rsid w:val="007D57F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1EB1B"/>
  <w15:chartTrackingRefBased/>
  <w15:docId w15:val="{B1289C5A-E66F-4F36-A739-213249BB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2025-01-01T20:16:00Z</dcterms:created>
  <dcterms:modified xsi:type="dcterms:W3CDTF">2025-01-01T20:17:00Z</dcterms:modified>
</cp:coreProperties>
</file>