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51502" w14:textId="77777777" w:rsidR="00CF0C20" w:rsidRDefault="00CF0C20" w:rsidP="00CF0C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HEKETT</w:t>
      </w:r>
      <w:r>
        <w:rPr>
          <w:rFonts w:cs="Times New Roman"/>
          <w:szCs w:val="24"/>
        </w:rPr>
        <w:t xml:space="preserve">       (fl.1483-4)</w:t>
      </w:r>
    </w:p>
    <w:p w14:paraId="7D33CCE2" w14:textId="77777777" w:rsidR="00CF0C20" w:rsidRDefault="00CF0C20" w:rsidP="00CF0C20">
      <w:pPr>
        <w:pStyle w:val="NoSpacing"/>
        <w:rPr>
          <w:rFonts w:cs="Times New Roman"/>
          <w:szCs w:val="24"/>
        </w:rPr>
      </w:pPr>
    </w:p>
    <w:p w14:paraId="4747EE2A" w14:textId="77777777" w:rsidR="00CF0C20" w:rsidRDefault="00CF0C20" w:rsidP="00CF0C20">
      <w:pPr>
        <w:pStyle w:val="NoSpacing"/>
        <w:rPr>
          <w:rFonts w:cs="Times New Roman"/>
          <w:szCs w:val="24"/>
        </w:rPr>
      </w:pPr>
    </w:p>
    <w:p w14:paraId="2D88A909" w14:textId="77777777" w:rsidR="00CF0C20" w:rsidRDefault="00CF0C20" w:rsidP="00CF0C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1483-4</w:t>
      </w:r>
      <w:r>
        <w:rPr>
          <w:rFonts w:cs="Times New Roman"/>
          <w:szCs w:val="24"/>
        </w:rPr>
        <w:tab/>
        <w:t xml:space="preserve">He was Bailiff of </w:t>
      </w:r>
      <w:proofErr w:type="spellStart"/>
      <w:r>
        <w:rPr>
          <w:rFonts w:cs="Times New Roman"/>
          <w:szCs w:val="24"/>
        </w:rPr>
        <w:t>Felbrigge</w:t>
      </w:r>
      <w:proofErr w:type="spellEnd"/>
      <w:r>
        <w:rPr>
          <w:rFonts w:cs="Times New Roman"/>
          <w:szCs w:val="24"/>
        </w:rPr>
        <w:t xml:space="preserve"> North Quarter.</w:t>
      </w:r>
    </w:p>
    <w:p w14:paraId="6EC987B2" w14:textId="77777777" w:rsidR="00CF0C20" w:rsidRDefault="00CF0C20" w:rsidP="00CF0C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4467B82B" w14:textId="77777777" w:rsidR="00CF0C20" w:rsidRDefault="00CF0C20" w:rsidP="00CF0C20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 xml:space="preserve">1992, </w:t>
      </w:r>
      <w:proofErr w:type="spellStart"/>
      <w:r w:rsidRPr="007B7E9F">
        <w:rPr>
          <w:rFonts w:cs="Times New Roman"/>
          <w:szCs w:val="24"/>
        </w:rPr>
        <w:t>p.</w:t>
      </w:r>
      <w:r>
        <w:rPr>
          <w:rFonts w:cs="Times New Roman"/>
          <w:szCs w:val="24"/>
        </w:rPr>
        <w:t>xlviii</w:t>
      </w:r>
      <w:proofErr w:type="spellEnd"/>
      <w:r>
        <w:rPr>
          <w:rFonts w:cs="Times New Roman"/>
          <w:szCs w:val="24"/>
        </w:rPr>
        <w:t>)</w:t>
      </w:r>
    </w:p>
    <w:p w14:paraId="5A1110E0" w14:textId="77777777" w:rsidR="00CF0C20" w:rsidRDefault="00CF0C20" w:rsidP="00CF0C20">
      <w:pPr>
        <w:pStyle w:val="NoSpacing"/>
        <w:rPr>
          <w:rFonts w:cs="Times New Roman"/>
          <w:szCs w:val="24"/>
        </w:rPr>
      </w:pPr>
    </w:p>
    <w:p w14:paraId="5BC1579C" w14:textId="77777777" w:rsidR="00CF0C20" w:rsidRDefault="00CF0C20" w:rsidP="00CF0C20">
      <w:pPr>
        <w:pStyle w:val="NoSpacing"/>
        <w:rPr>
          <w:rFonts w:cs="Times New Roman"/>
          <w:szCs w:val="24"/>
        </w:rPr>
      </w:pPr>
    </w:p>
    <w:p w14:paraId="234AEDA4" w14:textId="77777777" w:rsidR="00CF0C20" w:rsidRDefault="00CF0C20" w:rsidP="00CF0C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April 2024</w:t>
      </w:r>
    </w:p>
    <w:p w14:paraId="69EFFDC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722B1" w14:textId="77777777" w:rsidR="00CF0C20" w:rsidRDefault="00CF0C20" w:rsidP="009139A6">
      <w:r>
        <w:separator/>
      </w:r>
    </w:p>
  </w:endnote>
  <w:endnote w:type="continuationSeparator" w:id="0">
    <w:p w14:paraId="53CE95F1" w14:textId="77777777" w:rsidR="00CF0C20" w:rsidRDefault="00CF0C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3A8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91FC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3DD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1FB47" w14:textId="77777777" w:rsidR="00CF0C20" w:rsidRDefault="00CF0C20" w:rsidP="009139A6">
      <w:r>
        <w:separator/>
      </w:r>
    </w:p>
  </w:footnote>
  <w:footnote w:type="continuationSeparator" w:id="0">
    <w:p w14:paraId="297BC544" w14:textId="77777777" w:rsidR="00CF0C20" w:rsidRDefault="00CF0C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309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60F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6403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C20"/>
    <w:rsid w:val="000666E0"/>
    <w:rsid w:val="000A2E7A"/>
    <w:rsid w:val="001307AC"/>
    <w:rsid w:val="00190DFA"/>
    <w:rsid w:val="002510B7"/>
    <w:rsid w:val="00270799"/>
    <w:rsid w:val="002737D5"/>
    <w:rsid w:val="002E1963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CF0C20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0007D"/>
  <w15:chartTrackingRefBased/>
  <w15:docId w15:val="{A97398B5-0420-464E-B643-F7245059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2025-06-29T19:46:00Z</dcterms:created>
  <dcterms:modified xsi:type="dcterms:W3CDTF">2025-06-29T19:47:00Z</dcterms:modified>
</cp:coreProperties>
</file>