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570B4" w14:textId="77777777" w:rsidR="003B7E3A" w:rsidRDefault="003B7E3A" w:rsidP="003B7E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HEKELYNG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12D16DA7" w14:textId="77777777" w:rsidR="003B7E3A" w:rsidRDefault="003B7E3A" w:rsidP="003B7E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his vicarage in York Minster.</w:t>
      </w:r>
    </w:p>
    <w:p w14:paraId="0768655B" w14:textId="77777777" w:rsidR="003B7E3A" w:rsidRDefault="003B7E3A" w:rsidP="003B7E3A">
      <w:pPr>
        <w:pStyle w:val="NoSpacing"/>
        <w:rPr>
          <w:rFonts w:cs="Times New Roman"/>
          <w:szCs w:val="24"/>
        </w:rPr>
      </w:pPr>
    </w:p>
    <w:p w14:paraId="4B0504B0" w14:textId="77777777" w:rsidR="003B7E3A" w:rsidRDefault="003B7E3A" w:rsidP="003B7E3A">
      <w:pPr>
        <w:pStyle w:val="NoSpacing"/>
        <w:rPr>
          <w:rFonts w:cs="Times New Roman"/>
          <w:szCs w:val="24"/>
        </w:rPr>
      </w:pPr>
    </w:p>
    <w:p w14:paraId="1A91A95C" w14:textId="77777777" w:rsidR="003B7E3A" w:rsidRDefault="003B7E3A" w:rsidP="003B7E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Apr.1400</w:t>
      </w:r>
      <w:r>
        <w:rPr>
          <w:rFonts w:cs="Times New Roman"/>
          <w:szCs w:val="24"/>
        </w:rPr>
        <w:tab/>
        <w:t xml:space="preserve">He was ordained priest in the chapel within the manor of </w:t>
      </w:r>
      <w:proofErr w:type="spellStart"/>
      <w:r>
        <w:rPr>
          <w:rFonts w:cs="Times New Roman"/>
          <w:szCs w:val="24"/>
        </w:rPr>
        <w:t>Faxfleet</w:t>
      </w:r>
      <w:proofErr w:type="spellEnd"/>
      <w:r>
        <w:rPr>
          <w:rFonts w:cs="Times New Roman"/>
          <w:szCs w:val="24"/>
        </w:rPr>
        <w:t>,</w:t>
      </w:r>
    </w:p>
    <w:p w14:paraId="611AE498" w14:textId="77777777" w:rsidR="003B7E3A" w:rsidRDefault="003B7E3A" w:rsidP="003B7E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East Riding of Yorkshire.</w:t>
      </w:r>
    </w:p>
    <w:p w14:paraId="5FC08192" w14:textId="77777777" w:rsidR="003B7E3A" w:rsidRDefault="003B7E3A" w:rsidP="003B7E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p.4)</w:t>
      </w:r>
    </w:p>
    <w:p w14:paraId="77379C85" w14:textId="77777777" w:rsidR="003B7E3A" w:rsidRDefault="003B7E3A" w:rsidP="003B7E3A">
      <w:pPr>
        <w:pStyle w:val="NoSpacing"/>
        <w:rPr>
          <w:rFonts w:cs="Times New Roman"/>
          <w:szCs w:val="24"/>
        </w:rPr>
      </w:pPr>
    </w:p>
    <w:p w14:paraId="2B7C9C65" w14:textId="77777777" w:rsidR="003B7E3A" w:rsidRDefault="003B7E3A" w:rsidP="003B7E3A">
      <w:pPr>
        <w:pStyle w:val="NoSpacing"/>
        <w:rPr>
          <w:rFonts w:cs="Times New Roman"/>
          <w:szCs w:val="24"/>
        </w:rPr>
      </w:pPr>
    </w:p>
    <w:p w14:paraId="66888EC1" w14:textId="77777777" w:rsidR="003B7E3A" w:rsidRDefault="003B7E3A" w:rsidP="003B7E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January 2025</w:t>
      </w:r>
    </w:p>
    <w:p w14:paraId="215AB7A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8D7A4" w14:textId="77777777" w:rsidR="003B7E3A" w:rsidRDefault="003B7E3A" w:rsidP="009139A6">
      <w:r>
        <w:separator/>
      </w:r>
    </w:p>
  </w:endnote>
  <w:endnote w:type="continuationSeparator" w:id="0">
    <w:p w14:paraId="394D0A90" w14:textId="77777777" w:rsidR="003B7E3A" w:rsidRDefault="003B7E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81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EF3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870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3C322" w14:textId="77777777" w:rsidR="003B7E3A" w:rsidRDefault="003B7E3A" w:rsidP="009139A6">
      <w:r>
        <w:separator/>
      </w:r>
    </w:p>
  </w:footnote>
  <w:footnote w:type="continuationSeparator" w:id="0">
    <w:p w14:paraId="2A266A98" w14:textId="77777777" w:rsidR="003B7E3A" w:rsidRDefault="003B7E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2111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F9FD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9A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E3A"/>
    <w:rsid w:val="000666E0"/>
    <w:rsid w:val="002510B7"/>
    <w:rsid w:val="00270799"/>
    <w:rsid w:val="003B7E3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8A85C"/>
  <w15:chartTrackingRefBased/>
  <w15:docId w15:val="{91CB798B-B02B-4661-8BB1-FB58D1A5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2025-01-21T20:36:00Z</dcterms:created>
  <dcterms:modified xsi:type="dcterms:W3CDTF">2025-01-21T20:36:00Z</dcterms:modified>
</cp:coreProperties>
</file>