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4DB3E" w14:textId="77777777" w:rsidR="007E3903" w:rsidRDefault="007E3903" w:rsidP="007E3903">
      <w:pPr>
        <w:pStyle w:val="NoSpacing"/>
      </w:pPr>
      <w:r>
        <w:rPr>
          <w:u w:val="single"/>
        </w:rPr>
        <w:t>John HEKEDON</w:t>
      </w:r>
      <w:r>
        <w:t xml:space="preserve">      (d.ca.1443)</w:t>
      </w:r>
    </w:p>
    <w:p w14:paraId="14FB9C4A" w14:textId="77777777" w:rsidR="007E3903" w:rsidRDefault="007E3903" w:rsidP="007E3903">
      <w:pPr>
        <w:pStyle w:val="NoSpacing"/>
      </w:pPr>
      <w:r>
        <w:t xml:space="preserve">of </w:t>
      </w:r>
      <w:proofErr w:type="spellStart"/>
      <w:r>
        <w:t>Timworth</w:t>
      </w:r>
      <w:proofErr w:type="spellEnd"/>
      <w:r>
        <w:t>, Suffolk.</w:t>
      </w:r>
    </w:p>
    <w:p w14:paraId="198BA392" w14:textId="296CC4C4" w:rsidR="007E3903" w:rsidRDefault="007E3903" w:rsidP="007E3903">
      <w:pPr>
        <w:pStyle w:val="NoSpacing"/>
      </w:pPr>
    </w:p>
    <w:p w14:paraId="4CC56CBE" w14:textId="77777777" w:rsidR="00C0744E" w:rsidRDefault="00C0744E" w:rsidP="007E3903">
      <w:pPr>
        <w:pStyle w:val="NoSpacing"/>
      </w:pPr>
    </w:p>
    <w:p w14:paraId="3DB6A15C" w14:textId="77777777" w:rsidR="00C0744E" w:rsidRDefault="00C0744E" w:rsidP="00C0744E">
      <w:pPr>
        <w:pStyle w:val="NoSpacing"/>
      </w:pPr>
      <w:r>
        <w:t>13 May1443</w:t>
      </w:r>
      <w:r>
        <w:tab/>
        <w:t>He made his Will.    (Redstone p.54)</w:t>
      </w:r>
    </w:p>
    <w:p w14:paraId="1D0EE5F8" w14:textId="77777777" w:rsidR="007E3903" w:rsidRDefault="007E3903" w:rsidP="007E3903">
      <w:pPr>
        <w:pStyle w:val="NoSpacing"/>
      </w:pPr>
      <w:r>
        <w:t>13 May1443</w:t>
      </w:r>
      <w:r>
        <w:tab/>
        <w:t xml:space="preserve">Probate of his Will.   (“Sudbury Wills” </w:t>
      </w:r>
      <w:proofErr w:type="spellStart"/>
      <w:r>
        <w:t>vol.I</w:t>
      </w:r>
      <w:proofErr w:type="spellEnd"/>
      <w:r>
        <w:t xml:space="preserve"> p.82)</w:t>
      </w:r>
    </w:p>
    <w:p w14:paraId="5F990AF9" w14:textId="77777777" w:rsidR="007E3903" w:rsidRDefault="007E3903" w:rsidP="007E3903">
      <w:pPr>
        <w:pStyle w:val="NoSpacing"/>
      </w:pPr>
    </w:p>
    <w:p w14:paraId="0D46CEEC" w14:textId="77777777" w:rsidR="007E3903" w:rsidRDefault="007E3903" w:rsidP="007E3903">
      <w:pPr>
        <w:pStyle w:val="NoSpacing"/>
      </w:pPr>
    </w:p>
    <w:p w14:paraId="707CECC1" w14:textId="77777777" w:rsidR="007E3903" w:rsidRDefault="007E3903" w:rsidP="007E3903">
      <w:pPr>
        <w:pStyle w:val="NoSpacing"/>
      </w:pPr>
      <w:r>
        <w:t xml:space="preserve">Executor:   John </w:t>
      </w:r>
      <w:proofErr w:type="spellStart"/>
      <w:r>
        <w:t>Mey</w:t>
      </w:r>
      <w:proofErr w:type="spellEnd"/>
      <w:r>
        <w:t xml:space="preserve">, Rector of </w:t>
      </w:r>
      <w:proofErr w:type="spellStart"/>
      <w:r>
        <w:t>Timworth</w:t>
      </w:r>
      <w:proofErr w:type="spellEnd"/>
      <w:r>
        <w:t>(q.v.).   (ibid.)</w:t>
      </w:r>
    </w:p>
    <w:p w14:paraId="03938AB9" w14:textId="77777777" w:rsidR="007E3903" w:rsidRDefault="007E3903" w:rsidP="007E3903">
      <w:pPr>
        <w:pStyle w:val="NoSpacing"/>
      </w:pPr>
    </w:p>
    <w:p w14:paraId="4E3D902E" w14:textId="77777777" w:rsidR="007E3903" w:rsidRDefault="007E3903" w:rsidP="007E3903">
      <w:pPr>
        <w:pStyle w:val="NoSpacing"/>
      </w:pPr>
    </w:p>
    <w:p w14:paraId="2AD11EA9" w14:textId="4CE9912F" w:rsidR="007E3903" w:rsidRDefault="007E3903" w:rsidP="007E3903">
      <w:pPr>
        <w:pStyle w:val="NoSpacing"/>
      </w:pPr>
      <w:r>
        <w:t>10 October 2019</w:t>
      </w:r>
    </w:p>
    <w:p w14:paraId="3773A1F3" w14:textId="5EB7C050" w:rsidR="00C0744E" w:rsidRDefault="00C0744E" w:rsidP="007E3903">
      <w:pPr>
        <w:pStyle w:val="NoSpacing"/>
      </w:pPr>
      <w:r>
        <w:t xml:space="preserve">  7 April 2020</w:t>
      </w:r>
      <w:bookmarkStart w:id="0" w:name="_GoBack"/>
      <w:bookmarkEnd w:id="0"/>
    </w:p>
    <w:p w14:paraId="545B18B9" w14:textId="77777777" w:rsidR="006B2F86" w:rsidRPr="00E71FC3" w:rsidRDefault="00C0744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337A0" w14:textId="77777777" w:rsidR="007E3903" w:rsidRDefault="007E3903" w:rsidP="00E71FC3">
      <w:pPr>
        <w:spacing w:after="0" w:line="240" w:lineRule="auto"/>
      </w:pPr>
      <w:r>
        <w:separator/>
      </w:r>
    </w:p>
  </w:endnote>
  <w:endnote w:type="continuationSeparator" w:id="0">
    <w:p w14:paraId="65DB3FA2" w14:textId="77777777" w:rsidR="007E3903" w:rsidRDefault="007E39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7A0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05C21" w14:textId="77777777" w:rsidR="007E3903" w:rsidRDefault="007E3903" w:rsidP="00E71FC3">
      <w:pPr>
        <w:spacing w:after="0" w:line="240" w:lineRule="auto"/>
      </w:pPr>
      <w:r>
        <w:separator/>
      </w:r>
    </w:p>
  </w:footnote>
  <w:footnote w:type="continuationSeparator" w:id="0">
    <w:p w14:paraId="5E71A45E" w14:textId="77777777" w:rsidR="007E3903" w:rsidRDefault="007E39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03"/>
    <w:rsid w:val="001A7C09"/>
    <w:rsid w:val="00577BD5"/>
    <w:rsid w:val="00656CBA"/>
    <w:rsid w:val="006A1F77"/>
    <w:rsid w:val="00733BE7"/>
    <w:rsid w:val="007E3903"/>
    <w:rsid w:val="00AB52E8"/>
    <w:rsid w:val="00B16D3F"/>
    <w:rsid w:val="00BB41AC"/>
    <w:rsid w:val="00C0744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ADB51"/>
  <w15:chartTrackingRefBased/>
  <w15:docId w15:val="{D0144F88-6BFC-482B-A3E0-2E4B8E0F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2019-11-07T22:12:00Z</dcterms:created>
  <dcterms:modified xsi:type="dcterms:W3CDTF">2020-04-07T10:09:00Z</dcterms:modified>
</cp:coreProperties>
</file>