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EDF" w:rsidRDefault="004B3EDF" w:rsidP="004B3E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HEKEDEN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4B3EDF" w:rsidRDefault="004B3EDF" w:rsidP="004B3E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3EDF" w:rsidRDefault="004B3EDF" w:rsidP="004B3E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3EDF" w:rsidRDefault="004B3EDF" w:rsidP="004B3E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4B3EDF" w:rsidRDefault="004B3EDF" w:rsidP="004B3E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the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Shardelowe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B3EDF" w:rsidRDefault="004B3EDF" w:rsidP="004B3E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24-13)</w:t>
      </w:r>
    </w:p>
    <w:p w:rsidR="004B3EDF" w:rsidRDefault="004B3EDF" w:rsidP="004B3E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3EDF" w:rsidRDefault="004B3EDF" w:rsidP="004B3E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3EDF" w:rsidRPr="00084A50" w:rsidRDefault="004B3EDF" w:rsidP="004B3E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</w:p>
    <w:p w:rsidR="00DD5B8A" w:rsidRPr="004B3EDF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4B3E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EDF" w:rsidRDefault="004B3EDF" w:rsidP="00564E3C">
      <w:pPr>
        <w:spacing w:after="0" w:line="240" w:lineRule="auto"/>
      </w:pPr>
      <w:r>
        <w:separator/>
      </w:r>
    </w:p>
  </w:endnote>
  <w:endnote w:type="continuationSeparator" w:id="0">
    <w:p w:rsidR="004B3EDF" w:rsidRDefault="004B3ED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B3EDF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EDF" w:rsidRDefault="004B3EDF" w:rsidP="00564E3C">
      <w:pPr>
        <w:spacing w:after="0" w:line="240" w:lineRule="auto"/>
      </w:pPr>
      <w:r>
        <w:separator/>
      </w:r>
    </w:p>
  </w:footnote>
  <w:footnote w:type="continuationSeparator" w:id="0">
    <w:p w:rsidR="004B3EDF" w:rsidRDefault="004B3ED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EDF"/>
    <w:rsid w:val="00372DC6"/>
    <w:rsid w:val="004B3EDF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33412"/>
  <w15:chartTrackingRefBased/>
  <w15:docId w15:val="{2D0F8E50-EB50-4E69-BD6B-2BACA95E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2016-01-24T17:44:00Z</dcterms:created>
  <dcterms:modified xsi:type="dcterms:W3CDTF">2016-01-24T17:45:00Z</dcterms:modified>
</cp:coreProperties>
</file>