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590A4" w14:textId="77777777" w:rsidR="00D62A04" w:rsidRDefault="00D62A04" w:rsidP="00D62A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Master William HEIGHAM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F2ABC84" w14:textId="77777777" w:rsidR="00D62A04" w:rsidRDefault="00D62A04" w:rsidP="00D62A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558F0518" w14:textId="77777777" w:rsidR="00D62A04" w:rsidRDefault="00D62A04" w:rsidP="00D62A04">
      <w:pPr>
        <w:rPr>
          <w:rFonts w:ascii="Times New Roman" w:hAnsi="Times New Roman" w:cs="Times New Roman"/>
        </w:rPr>
      </w:pPr>
    </w:p>
    <w:p w14:paraId="6AC34E58" w14:textId="77777777" w:rsidR="00D62A04" w:rsidRDefault="00D62A04" w:rsidP="00D62A04">
      <w:pPr>
        <w:rPr>
          <w:rFonts w:ascii="Times New Roman" w:hAnsi="Times New Roman" w:cs="Times New Roman"/>
        </w:rPr>
      </w:pPr>
    </w:p>
    <w:p w14:paraId="61A183FF" w14:textId="77777777" w:rsidR="00D62A04" w:rsidRDefault="00D62A04" w:rsidP="00D62A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Beauchamp of Hadleigh, </w:t>
      </w:r>
    </w:p>
    <w:p w14:paraId="0C51BB69" w14:textId="77777777" w:rsidR="00D62A04" w:rsidRDefault="00D62A04" w:rsidP="00D62A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Suffolk(q.v.).</w:t>
      </w:r>
    </w:p>
    <w:p w14:paraId="368F6298" w14:textId="77777777" w:rsidR="00D62A04" w:rsidRDefault="00D62A04" w:rsidP="00D62A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5C62495" w14:textId="77777777" w:rsidR="00D62A04" w:rsidRDefault="00D62A04" w:rsidP="00D62A04">
      <w:pPr>
        <w:rPr>
          <w:rFonts w:ascii="Times New Roman" w:hAnsi="Times New Roman" w:cs="Times New Roman"/>
        </w:rPr>
      </w:pPr>
    </w:p>
    <w:p w14:paraId="0D7626EC" w14:textId="77777777" w:rsidR="00D62A04" w:rsidRDefault="00D62A04" w:rsidP="00D62A04">
      <w:pPr>
        <w:rPr>
          <w:rFonts w:ascii="Times New Roman" w:hAnsi="Times New Roman" w:cs="Times New Roman"/>
        </w:rPr>
      </w:pPr>
    </w:p>
    <w:p w14:paraId="08BFE775" w14:textId="77777777" w:rsidR="00D62A04" w:rsidRDefault="00D62A04" w:rsidP="00D62A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January 2018</w:t>
      </w:r>
    </w:p>
    <w:p w14:paraId="1C74F917" w14:textId="77777777" w:rsidR="006B2F86" w:rsidRPr="00E71FC3" w:rsidRDefault="00D62A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4D7D7" w14:textId="77777777" w:rsidR="00D62A04" w:rsidRDefault="00D62A04" w:rsidP="00E71FC3">
      <w:r>
        <w:separator/>
      </w:r>
    </w:p>
  </w:endnote>
  <w:endnote w:type="continuationSeparator" w:id="0">
    <w:p w14:paraId="6FFE7302" w14:textId="77777777" w:rsidR="00D62A04" w:rsidRDefault="00D62A0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6BA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4A399" w14:textId="77777777" w:rsidR="00D62A04" w:rsidRDefault="00D62A04" w:rsidP="00E71FC3">
      <w:r>
        <w:separator/>
      </w:r>
    </w:p>
  </w:footnote>
  <w:footnote w:type="continuationSeparator" w:id="0">
    <w:p w14:paraId="765AC451" w14:textId="77777777" w:rsidR="00D62A04" w:rsidRDefault="00D62A0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A04"/>
    <w:rsid w:val="001A7C09"/>
    <w:rsid w:val="00577BD5"/>
    <w:rsid w:val="00656CBA"/>
    <w:rsid w:val="006A1F77"/>
    <w:rsid w:val="00733BE7"/>
    <w:rsid w:val="00AB52E8"/>
    <w:rsid w:val="00B16D3F"/>
    <w:rsid w:val="00BB41AC"/>
    <w:rsid w:val="00D62A0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19FA0"/>
  <w15:chartTrackingRefBased/>
  <w15:docId w15:val="{2565E2B1-B661-437E-A9A2-9E3B313F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A0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62A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2018-01-18T22:17:00Z</dcterms:created>
  <dcterms:modified xsi:type="dcterms:W3CDTF">2018-01-18T22:18:00Z</dcterms:modified>
</cp:coreProperties>
</file>