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FC308" w14:textId="77777777" w:rsidR="000E33DF" w:rsidRDefault="000E33DF" w:rsidP="000E33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HEIGHAM</w:t>
      </w:r>
      <w:r>
        <w:rPr>
          <w:rFonts w:ascii="Times New Roman" w:hAnsi="Times New Roman" w:cs="Times New Roman"/>
        </w:rPr>
        <w:t xml:space="preserve">      (fl.1484)</w:t>
      </w:r>
    </w:p>
    <w:p w14:paraId="43E9FCD9" w14:textId="77777777" w:rsidR="000E33DF" w:rsidRDefault="000E33DF" w:rsidP="000E33DF">
      <w:pPr>
        <w:rPr>
          <w:rFonts w:ascii="Times New Roman" w:hAnsi="Times New Roman" w:cs="Times New Roman"/>
        </w:rPr>
      </w:pPr>
    </w:p>
    <w:p w14:paraId="0295DCBD" w14:textId="77777777" w:rsidR="000E33DF" w:rsidRDefault="000E33DF" w:rsidP="000E33DF">
      <w:pPr>
        <w:rPr>
          <w:rFonts w:ascii="Times New Roman" w:hAnsi="Times New Roman" w:cs="Times New Roman"/>
        </w:rPr>
      </w:pPr>
    </w:p>
    <w:p w14:paraId="2C3C32AD" w14:textId="77777777" w:rsidR="00B7574D" w:rsidRDefault="00B7574D" w:rsidP="00B7574D">
      <w:pPr>
        <w:pStyle w:val="NoSpacing"/>
      </w:pPr>
      <w:r>
        <w:tab/>
        <w:t>1480</w:t>
      </w:r>
      <w:r>
        <w:tab/>
        <w:t>He made a plaint of debt against John Rever of Ipswich, merchant(q.v.).</w:t>
      </w:r>
    </w:p>
    <w:p w14:paraId="4DE02D71" w14:textId="4A4B287E" w:rsidR="00B7574D" w:rsidRDefault="00B7574D" w:rsidP="00B7574D">
      <w:pPr>
        <w:pStyle w:val="NoSpacing"/>
      </w:pPr>
      <w:r>
        <w:tab/>
      </w:r>
      <w:r>
        <w:tab/>
        <w:t xml:space="preserve">( </w:t>
      </w:r>
      <w:hyperlink r:id="rId6" w:history="1">
        <w:r w:rsidRPr="00AD0315">
          <w:rPr>
            <w:rStyle w:val="Hyperlink"/>
          </w:rPr>
          <w:t>https://waalt.uh.edu/index.php/CP40/871</w:t>
        </w:r>
      </w:hyperlink>
      <w:r>
        <w:t xml:space="preserve"> )</w:t>
      </w:r>
    </w:p>
    <w:p w14:paraId="4A41F236" w14:textId="77777777" w:rsidR="000E33DF" w:rsidRDefault="000E33DF" w:rsidP="000E33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John Gaugeday(q.v.), Richard </w:t>
      </w:r>
    </w:p>
    <w:p w14:paraId="5EF5DA42" w14:textId="77777777" w:rsidR="000E33DF" w:rsidRDefault="000E33DF" w:rsidP="000E33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Cristmasse(q.v.) and John Virtue, junior(q.v.), all of Colchester, Essex.</w:t>
      </w:r>
    </w:p>
    <w:p w14:paraId="18C30240" w14:textId="77777777" w:rsidR="000E33DF" w:rsidRDefault="000E33DF" w:rsidP="000E33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7" w:history="1">
        <w:r w:rsidRPr="000C230B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0C3A16C9" w14:textId="77777777" w:rsidR="000E33DF" w:rsidRDefault="000E33DF" w:rsidP="000E33DF">
      <w:pPr>
        <w:rPr>
          <w:rFonts w:ascii="Times New Roman" w:hAnsi="Times New Roman" w:cs="Times New Roman"/>
        </w:rPr>
      </w:pPr>
    </w:p>
    <w:p w14:paraId="2B88E614" w14:textId="77777777" w:rsidR="000E33DF" w:rsidRDefault="000E33DF" w:rsidP="000E33DF">
      <w:pPr>
        <w:rPr>
          <w:rFonts w:ascii="Times New Roman" w:hAnsi="Times New Roman" w:cs="Times New Roman"/>
        </w:rPr>
      </w:pPr>
    </w:p>
    <w:p w14:paraId="3DEF4490" w14:textId="77777777" w:rsidR="000E33DF" w:rsidRDefault="000E33DF" w:rsidP="000E33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 January 2018</w:t>
      </w:r>
    </w:p>
    <w:p w14:paraId="56D7BA1C" w14:textId="6441ADD2" w:rsidR="00B7574D" w:rsidRDefault="00B7574D" w:rsidP="000E33D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8 May 2025</w:t>
      </w:r>
    </w:p>
    <w:p w14:paraId="1F26241A" w14:textId="77777777" w:rsidR="00B7574D" w:rsidRPr="00E71FC3" w:rsidRDefault="00B7574D" w:rsidP="00E71FC3">
      <w:pPr>
        <w:pStyle w:val="NoSpacing"/>
      </w:pPr>
    </w:p>
    <w:sectPr w:rsidR="006B2F86" w:rsidRPr="00E71FC3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AA9213" w14:textId="77777777" w:rsidR="000E33DF" w:rsidRDefault="000E33DF" w:rsidP="00E71FC3">
      <w:r>
        <w:separator/>
      </w:r>
    </w:p>
  </w:endnote>
  <w:endnote w:type="continuationSeparator" w:id="0">
    <w:p w14:paraId="43D57DB2" w14:textId="77777777" w:rsidR="000E33DF" w:rsidRDefault="000E33D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15BF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3BE9A6" w14:textId="77777777" w:rsidR="000E33DF" w:rsidRDefault="000E33DF" w:rsidP="00E71FC3">
      <w:r>
        <w:separator/>
      </w:r>
    </w:p>
  </w:footnote>
  <w:footnote w:type="continuationSeparator" w:id="0">
    <w:p w14:paraId="12E9C122" w14:textId="77777777" w:rsidR="000E33DF" w:rsidRDefault="000E33D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3DF"/>
    <w:rsid w:val="000E33DF"/>
    <w:rsid w:val="001A7C09"/>
    <w:rsid w:val="00577BD5"/>
    <w:rsid w:val="00656CBA"/>
    <w:rsid w:val="006A1F77"/>
    <w:rsid w:val="00733BE7"/>
    <w:rsid w:val="00AB52E8"/>
    <w:rsid w:val="00B16D3F"/>
    <w:rsid w:val="00B7574D"/>
    <w:rsid w:val="00BB41AC"/>
    <w:rsid w:val="00E71FC3"/>
    <w:rsid w:val="00EF4813"/>
    <w:rsid w:val="00F15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CD2E4D"/>
  <w15:chartTrackingRefBased/>
  <w15:docId w15:val="{BA3817A5-9BE3-412A-BD52-32A0CEA58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D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0E33D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8Pl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71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2018-01-17T19:56:00Z</dcterms:created>
  <dcterms:modified xsi:type="dcterms:W3CDTF">2025-05-08T07:52:00Z</dcterms:modified>
</cp:coreProperties>
</file>