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5FAEA" w14:textId="77777777" w:rsidR="00133693" w:rsidRDefault="00133693" w:rsidP="001336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HEIGHAM</w:t>
      </w:r>
      <w:r>
        <w:rPr>
          <w:rFonts w:cs="Times New Roman"/>
          <w:szCs w:val="24"/>
        </w:rPr>
        <w:t xml:space="preserve">        (fl.1480)</w:t>
      </w:r>
    </w:p>
    <w:p w14:paraId="0907A1E0" w14:textId="77777777" w:rsidR="00133693" w:rsidRDefault="00133693" w:rsidP="00133693">
      <w:pPr>
        <w:pStyle w:val="NoSpacing"/>
        <w:rPr>
          <w:rFonts w:cs="Times New Roman"/>
          <w:szCs w:val="24"/>
        </w:rPr>
      </w:pPr>
    </w:p>
    <w:p w14:paraId="04D9D111" w14:textId="77777777" w:rsidR="00133693" w:rsidRDefault="00133693" w:rsidP="00133693">
      <w:pPr>
        <w:pStyle w:val="NoSpacing"/>
        <w:rPr>
          <w:rFonts w:cs="Times New Roman"/>
          <w:szCs w:val="24"/>
        </w:rPr>
      </w:pPr>
    </w:p>
    <w:p w14:paraId="3336369C" w14:textId="77777777" w:rsidR="00133693" w:rsidRDefault="00133693" w:rsidP="001336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 xml:space="preserve">He made a plaint of debt against John Lever of Ipswich(q.v.) and </w:t>
      </w:r>
    </w:p>
    <w:p w14:paraId="41D9C728" w14:textId="77777777" w:rsidR="00133693" w:rsidRDefault="00133693" w:rsidP="001336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John Rysby of Lavenham, Suffolk(q.v.).</w:t>
      </w:r>
    </w:p>
    <w:p w14:paraId="5ABA1D3A" w14:textId="77777777" w:rsidR="00133693" w:rsidRDefault="00133693" w:rsidP="001336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B3A">
          <w:rPr>
            <w:rStyle w:val="Hyperlink"/>
            <w:rFonts w:cs="Times New Roman"/>
            <w:szCs w:val="24"/>
          </w:rPr>
          <w:t>https://waalt.uh.edu/index.php/CP40/871</w:t>
        </w:r>
      </w:hyperlink>
      <w:r>
        <w:rPr>
          <w:rFonts w:cs="Times New Roman"/>
          <w:szCs w:val="24"/>
        </w:rPr>
        <w:t xml:space="preserve"> )</w:t>
      </w:r>
    </w:p>
    <w:p w14:paraId="31000FCA" w14:textId="77777777" w:rsidR="00133693" w:rsidRDefault="00133693" w:rsidP="00133693">
      <w:pPr>
        <w:pStyle w:val="NoSpacing"/>
        <w:rPr>
          <w:rFonts w:cs="Times New Roman"/>
          <w:szCs w:val="24"/>
        </w:rPr>
      </w:pPr>
    </w:p>
    <w:p w14:paraId="6A6A8A6D" w14:textId="77777777" w:rsidR="00133693" w:rsidRDefault="00133693" w:rsidP="00133693">
      <w:pPr>
        <w:pStyle w:val="NoSpacing"/>
        <w:rPr>
          <w:rFonts w:cs="Times New Roman"/>
          <w:szCs w:val="24"/>
        </w:rPr>
      </w:pPr>
    </w:p>
    <w:p w14:paraId="144D73D5" w14:textId="77777777" w:rsidR="00133693" w:rsidRDefault="00133693" w:rsidP="0013369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2025</w:t>
      </w:r>
    </w:p>
    <w:p w14:paraId="10A424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CB30" w14:textId="77777777" w:rsidR="00133693" w:rsidRDefault="00133693" w:rsidP="009139A6">
      <w:r>
        <w:separator/>
      </w:r>
    </w:p>
  </w:endnote>
  <w:endnote w:type="continuationSeparator" w:id="0">
    <w:p w14:paraId="35548BE2" w14:textId="77777777" w:rsidR="00133693" w:rsidRDefault="001336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51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6D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07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2C2B4" w14:textId="77777777" w:rsidR="00133693" w:rsidRDefault="00133693" w:rsidP="009139A6">
      <w:r>
        <w:separator/>
      </w:r>
    </w:p>
  </w:footnote>
  <w:footnote w:type="continuationSeparator" w:id="0">
    <w:p w14:paraId="351B130C" w14:textId="77777777" w:rsidR="00133693" w:rsidRDefault="001336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A3B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70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B10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93"/>
    <w:rsid w:val="000666E0"/>
    <w:rsid w:val="000A2E7A"/>
    <w:rsid w:val="001307AC"/>
    <w:rsid w:val="00133693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28F0C"/>
  <w15:chartTrackingRefBased/>
  <w15:docId w15:val="{8DBB144B-DE76-435E-AEB2-7E1A449C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336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2025-05-17T14:45:00Z</dcterms:created>
  <dcterms:modified xsi:type="dcterms:W3CDTF">2025-05-17T14:45:00Z</dcterms:modified>
</cp:coreProperties>
</file>