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0821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HEGYN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C66A72A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Barnwell, Northamptonshire. Husbandman.</w:t>
      </w:r>
    </w:p>
    <w:p w14:paraId="6927D38B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</w:p>
    <w:p w14:paraId="37EB5ACE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</w:p>
    <w:p w14:paraId="5B076C79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William Ramsey, Abbot of Peterborough(q.v.), brought a plaint of</w:t>
      </w:r>
    </w:p>
    <w:p w14:paraId="46D93D6A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trespass against him and 5 others.</w:t>
      </w:r>
    </w:p>
    <w:p w14:paraId="1715F516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067FDD9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</w:p>
    <w:p w14:paraId="708231CA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</w:p>
    <w:p w14:paraId="4DBD08EB" w14:textId="77777777" w:rsidR="001B2797" w:rsidRDefault="001B2797" w:rsidP="001B279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28 June 2023</w:t>
      </w:r>
    </w:p>
    <w:p w14:paraId="773C4B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D5B2C" w14:textId="77777777" w:rsidR="001B2797" w:rsidRDefault="001B2797" w:rsidP="009139A6">
      <w:r>
        <w:separator/>
      </w:r>
    </w:p>
  </w:endnote>
  <w:endnote w:type="continuationSeparator" w:id="0">
    <w:p w14:paraId="01FB50D9" w14:textId="77777777" w:rsidR="001B2797" w:rsidRDefault="001B27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705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D61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F63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1F3B0" w14:textId="77777777" w:rsidR="001B2797" w:rsidRDefault="001B2797" w:rsidP="009139A6">
      <w:r>
        <w:separator/>
      </w:r>
    </w:p>
  </w:footnote>
  <w:footnote w:type="continuationSeparator" w:id="0">
    <w:p w14:paraId="38790D34" w14:textId="77777777" w:rsidR="001B2797" w:rsidRDefault="001B27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B73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641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3E4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97"/>
    <w:rsid w:val="000666E0"/>
    <w:rsid w:val="001B279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70773"/>
  <w15:chartTrackingRefBased/>
  <w15:docId w15:val="{BBAEE07B-ADE0-43CF-B79D-CDF3B0D9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27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2023-09-24T16:27:00Z</dcterms:created>
  <dcterms:modified xsi:type="dcterms:W3CDTF">2023-09-24T16:27:00Z</dcterms:modified>
</cp:coreProperties>
</file>