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E4648" w14:textId="77777777" w:rsidR="00EC3057" w:rsidRDefault="00EC3057" w:rsidP="00EC305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 xml:space="preserve">William </w:t>
      </w:r>
      <w:proofErr w:type="spellStart"/>
      <w:r>
        <w:rPr>
          <w:rFonts w:cs="Times New Roman"/>
          <w:szCs w:val="24"/>
          <w:u w:val="single"/>
        </w:rPr>
        <w:t>atte</w:t>
      </w:r>
      <w:proofErr w:type="spellEnd"/>
      <w:r>
        <w:rPr>
          <w:rFonts w:cs="Times New Roman"/>
          <w:szCs w:val="24"/>
          <w:u w:val="single"/>
        </w:rPr>
        <w:t xml:space="preserve"> HEGLYLONDE</w:t>
      </w:r>
      <w:r>
        <w:rPr>
          <w:rFonts w:cs="Times New Roman"/>
          <w:szCs w:val="24"/>
        </w:rPr>
        <w:t xml:space="preserve">       (fl.1418)</w:t>
      </w:r>
    </w:p>
    <w:p w14:paraId="4C3B119F" w14:textId="77777777" w:rsidR="00EC3057" w:rsidRDefault="00EC3057" w:rsidP="00EC305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Dorking, Surrey. Shoemaker.</w:t>
      </w:r>
    </w:p>
    <w:p w14:paraId="111FD5F5" w14:textId="77777777" w:rsidR="00EC3057" w:rsidRDefault="00EC3057" w:rsidP="00EC3057">
      <w:pPr>
        <w:pStyle w:val="NoSpacing"/>
        <w:rPr>
          <w:rFonts w:cs="Times New Roman"/>
          <w:szCs w:val="24"/>
        </w:rPr>
      </w:pPr>
    </w:p>
    <w:p w14:paraId="0D5FDFA4" w14:textId="77777777" w:rsidR="00EC3057" w:rsidRDefault="00EC3057" w:rsidP="00EC3057">
      <w:pPr>
        <w:pStyle w:val="NoSpacing"/>
        <w:rPr>
          <w:rFonts w:cs="Times New Roman"/>
          <w:szCs w:val="24"/>
        </w:rPr>
      </w:pPr>
    </w:p>
    <w:p w14:paraId="32133C91" w14:textId="77777777" w:rsidR="00EC3057" w:rsidRDefault="00EC3057" w:rsidP="00EC305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1418</w:t>
      </w:r>
      <w:r>
        <w:rPr>
          <w:rFonts w:cs="Times New Roman"/>
          <w:szCs w:val="24"/>
        </w:rPr>
        <w:tab/>
        <w:t>Sir Thomas Camoys(q.v.) brought a plaint of trespass in a park and</w:t>
      </w:r>
    </w:p>
    <w:p w14:paraId="2707640A" w14:textId="77777777" w:rsidR="00EC3057" w:rsidRDefault="00EC3057" w:rsidP="00EC305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Hunting against him and 15 others.</w:t>
      </w:r>
    </w:p>
    <w:p w14:paraId="6195938C" w14:textId="77777777" w:rsidR="00EC3057" w:rsidRDefault="00EC3057" w:rsidP="00EC305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9C5144">
          <w:rPr>
            <w:rStyle w:val="Hyperlink"/>
            <w:rFonts w:cs="Times New Roman"/>
            <w:szCs w:val="24"/>
          </w:rPr>
          <w:t>http://aalt.law.uh.edu/Indices/CP40Indices/CP40no629/CP40no629Pl.htm</w:t>
        </w:r>
      </w:hyperlink>
      <w:r>
        <w:rPr>
          <w:rFonts w:cs="Times New Roman"/>
          <w:szCs w:val="24"/>
        </w:rPr>
        <w:t xml:space="preserve"> )</w:t>
      </w:r>
    </w:p>
    <w:p w14:paraId="424A3960" w14:textId="77777777" w:rsidR="00EC3057" w:rsidRDefault="00EC3057" w:rsidP="00EC3057">
      <w:pPr>
        <w:pStyle w:val="NoSpacing"/>
        <w:rPr>
          <w:rFonts w:cs="Times New Roman"/>
          <w:szCs w:val="24"/>
        </w:rPr>
      </w:pPr>
    </w:p>
    <w:p w14:paraId="3487F7B6" w14:textId="77777777" w:rsidR="00EC3057" w:rsidRDefault="00EC3057" w:rsidP="00EC3057">
      <w:pPr>
        <w:pStyle w:val="NoSpacing"/>
        <w:rPr>
          <w:rFonts w:cs="Times New Roman"/>
          <w:szCs w:val="24"/>
        </w:rPr>
      </w:pPr>
    </w:p>
    <w:p w14:paraId="5F36C0CE" w14:textId="77777777" w:rsidR="00EC3057" w:rsidRDefault="00EC3057" w:rsidP="00EC305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April 2025</w:t>
      </w:r>
    </w:p>
    <w:p w14:paraId="512EF5FF" w14:textId="77777777" w:rsidR="00BA00AB" w:rsidRPr="00EC3057" w:rsidRDefault="00BA00AB" w:rsidP="009139A6">
      <w:pPr>
        <w:pStyle w:val="NoSpacing"/>
        <w:rPr>
          <w:rFonts w:cs="Times New Roman"/>
          <w:szCs w:val="24"/>
          <w:lang w:val="en-GB"/>
        </w:rPr>
      </w:pPr>
    </w:p>
    <w:sectPr w:rsidR="00BA00AB" w:rsidRPr="00EC305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6012C" w14:textId="77777777" w:rsidR="00EC3057" w:rsidRPr="00EC3057" w:rsidRDefault="00EC3057" w:rsidP="009139A6">
      <w:r w:rsidRPr="00EC3057">
        <w:separator/>
      </w:r>
    </w:p>
  </w:endnote>
  <w:endnote w:type="continuationSeparator" w:id="0">
    <w:p w14:paraId="6727961A" w14:textId="77777777" w:rsidR="00EC3057" w:rsidRPr="00EC3057" w:rsidRDefault="00EC3057" w:rsidP="009139A6">
      <w:r w:rsidRPr="00EC30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77981" w14:textId="77777777" w:rsidR="009139A6" w:rsidRPr="00EC3057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9AD85" w14:textId="77777777" w:rsidR="009139A6" w:rsidRPr="00EC3057" w:rsidRDefault="009139A6">
    <w:pPr>
      <w:pStyle w:val="Footer"/>
      <w:rPr>
        <w:rFonts w:cs="Times New Roman"/>
      </w:rPr>
    </w:pPr>
    <w:r w:rsidRPr="00EC3057">
      <w:rPr>
        <w:rFonts w:cs="Times New Roman"/>
      </w:rPr>
      <w:t xml:space="preserve">Compilation copyright </w:t>
    </w:r>
    <w:proofErr w:type="spellStart"/>
    <w:r w:rsidRPr="00EC3057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E6214" w14:textId="77777777" w:rsidR="009139A6" w:rsidRPr="00EC3057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165AA6" w14:textId="77777777" w:rsidR="00EC3057" w:rsidRPr="00EC3057" w:rsidRDefault="00EC3057" w:rsidP="009139A6">
      <w:r w:rsidRPr="00EC3057">
        <w:separator/>
      </w:r>
    </w:p>
  </w:footnote>
  <w:footnote w:type="continuationSeparator" w:id="0">
    <w:p w14:paraId="66334429" w14:textId="77777777" w:rsidR="00EC3057" w:rsidRPr="00EC3057" w:rsidRDefault="00EC3057" w:rsidP="009139A6">
      <w:r w:rsidRPr="00EC30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3E4FD" w14:textId="77777777" w:rsidR="009139A6" w:rsidRPr="00EC3057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D3F81" w14:textId="77777777" w:rsidR="009139A6" w:rsidRPr="00EC3057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649FD" w14:textId="77777777" w:rsidR="009139A6" w:rsidRPr="00EC3057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057"/>
    <w:rsid w:val="000666E0"/>
    <w:rsid w:val="000A2E7A"/>
    <w:rsid w:val="001307AC"/>
    <w:rsid w:val="00190DFA"/>
    <w:rsid w:val="002510B7"/>
    <w:rsid w:val="00270799"/>
    <w:rsid w:val="00357E4A"/>
    <w:rsid w:val="005C130B"/>
    <w:rsid w:val="00826F5C"/>
    <w:rsid w:val="009139A6"/>
    <w:rsid w:val="009345A1"/>
    <w:rsid w:val="009411C2"/>
    <w:rsid w:val="009448BB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EC3057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AB43E8"/>
  <w15:chartTrackingRefBased/>
  <w15:docId w15:val="{1C6A489F-B75C-4144-9277-87B1E2932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C305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29/CP40no629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2025-04-06T20:28:00Z</dcterms:created>
  <dcterms:modified xsi:type="dcterms:W3CDTF">2025-04-06T20:29:00Z</dcterms:modified>
</cp:coreProperties>
</file>