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8660" w14:textId="77777777" w:rsidR="002E63CD" w:rsidRDefault="002E63CD" w:rsidP="002E6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HEGLEY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fl.1409-1411)</w:t>
      </w:r>
    </w:p>
    <w:p w14:paraId="2859D822" w14:textId="77777777" w:rsidR="002E63CD" w:rsidRDefault="002E63CD" w:rsidP="002E6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St.Peter</w:t>
      </w:r>
      <w:proofErr w:type="spellEnd"/>
      <w:proofErr w:type="gram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St.Paul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Runham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Nofolk</w:t>
      </w:r>
      <w:proofErr w:type="spellEnd"/>
      <w:r>
        <w:rPr>
          <w:rFonts w:cs="Times New Roman"/>
          <w:szCs w:val="24"/>
        </w:rPr>
        <w:t>.</w:t>
      </w:r>
    </w:p>
    <w:p w14:paraId="19C5603A" w14:textId="77777777" w:rsidR="002E63CD" w:rsidRDefault="002E63CD" w:rsidP="002E63CD">
      <w:pPr>
        <w:pStyle w:val="NoSpacing"/>
        <w:rPr>
          <w:rFonts w:cs="Times New Roman"/>
          <w:szCs w:val="24"/>
        </w:rPr>
      </w:pPr>
    </w:p>
    <w:p w14:paraId="44095CAC" w14:textId="77777777" w:rsidR="002E63CD" w:rsidRDefault="002E63CD" w:rsidP="002E63CD">
      <w:pPr>
        <w:pStyle w:val="NoSpacing"/>
        <w:rPr>
          <w:rFonts w:cs="Times New Roman"/>
          <w:szCs w:val="24"/>
        </w:rPr>
      </w:pPr>
    </w:p>
    <w:p w14:paraId="363516E4" w14:textId="77777777" w:rsidR="002E63CD" w:rsidRDefault="002E63CD" w:rsidP="002E6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1409</w:t>
      </w:r>
      <w:r>
        <w:rPr>
          <w:rFonts w:cs="Times New Roman"/>
          <w:szCs w:val="24"/>
        </w:rPr>
        <w:tab/>
        <w:t>He became Vicar.</w:t>
      </w:r>
    </w:p>
    <w:p w14:paraId="2DBBEB97" w14:textId="77777777" w:rsidR="002E63CD" w:rsidRDefault="002E63CD" w:rsidP="002E63CD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241-6)</w:t>
      </w:r>
    </w:p>
    <w:p w14:paraId="1D49D3A1" w14:textId="77777777" w:rsidR="002E63CD" w:rsidRDefault="002E63CD" w:rsidP="002E63CD">
      <w:pPr>
        <w:pStyle w:val="NoSpacing"/>
        <w:rPr>
          <w:rFonts w:cs="Times New Roman"/>
          <w:szCs w:val="24"/>
        </w:rPr>
      </w:pPr>
    </w:p>
    <w:p w14:paraId="34487DD0" w14:textId="77777777" w:rsidR="002E63CD" w:rsidRDefault="002E63CD" w:rsidP="002E63CD">
      <w:pPr>
        <w:pStyle w:val="NoSpacing"/>
        <w:rPr>
          <w:rFonts w:cs="Times New Roman"/>
          <w:szCs w:val="24"/>
        </w:rPr>
      </w:pPr>
    </w:p>
    <w:p w14:paraId="5C0F627D" w14:textId="77777777" w:rsidR="002E63CD" w:rsidRDefault="002E63CD" w:rsidP="002E63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2024</w:t>
      </w:r>
    </w:p>
    <w:p w14:paraId="210EB0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9B8C6" w14:textId="77777777" w:rsidR="002E63CD" w:rsidRDefault="002E63CD" w:rsidP="009139A6">
      <w:r>
        <w:separator/>
      </w:r>
    </w:p>
  </w:endnote>
  <w:endnote w:type="continuationSeparator" w:id="0">
    <w:p w14:paraId="0761256A" w14:textId="77777777" w:rsidR="002E63CD" w:rsidRDefault="002E63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64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AC3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E03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BC122" w14:textId="77777777" w:rsidR="002E63CD" w:rsidRDefault="002E63CD" w:rsidP="009139A6">
      <w:r>
        <w:separator/>
      </w:r>
    </w:p>
  </w:footnote>
  <w:footnote w:type="continuationSeparator" w:id="0">
    <w:p w14:paraId="4DAE53D3" w14:textId="77777777" w:rsidR="002E63CD" w:rsidRDefault="002E63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70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4FC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80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3CD"/>
    <w:rsid w:val="000666E0"/>
    <w:rsid w:val="002510B7"/>
    <w:rsid w:val="00270799"/>
    <w:rsid w:val="002E63C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D7C9F"/>
  <w15:chartTrackingRefBased/>
  <w15:docId w15:val="{30C19B50-DBA9-4A2B-ACEC-E6B61A84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2024-03-20T21:15:00Z</dcterms:created>
  <dcterms:modified xsi:type="dcterms:W3CDTF">2024-03-20T21:16:00Z</dcterms:modified>
</cp:coreProperties>
</file>