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313FB" w14:textId="77777777" w:rsidR="004E511C" w:rsidRDefault="004E511C" w:rsidP="004E511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HEGIN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674249DD" w14:textId="77777777" w:rsidR="004E511C" w:rsidRDefault="004E511C" w:rsidP="004E511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7518A0A3" w14:textId="77777777" w:rsidR="004E511C" w:rsidRDefault="004E511C" w:rsidP="004E511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CD788FF" w14:textId="77777777" w:rsidR="004E511C" w:rsidRDefault="004E511C" w:rsidP="004E511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3AF7B2D" w14:textId="77777777" w:rsidR="004E511C" w:rsidRDefault="004E511C" w:rsidP="004E511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7E152D55" w14:textId="77777777" w:rsidR="004E511C" w:rsidRDefault="004E511C" w:rsidP="004E511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0D791ABB" w14:textId="77777777" w:rsidR="004E511C" w:rsidRPr="00065994" w:rsidRDefault="004E511C" w:rsidP="004E511C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7A032D5B" w14:textId="77777777" w:rsidR="004E511C" w:rsidRDefault="004E511C" w:rsidP="004E511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66EFE974" w14:textId="77777777" w:rsidR="004E511C" w:rsidRDefault="004E511C" w:rsidP="004E511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CDBE87A" w14:textId="77777777" w:rsidR="004E511C" w:rsidRDefault="004E511C" w:rsidP="004E511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B7241EC" w14:textId="77777777" w:rsidR="004E511C" w:rsidRDefault="004E511C" w:rsidP="004E511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23 December 2023</w:t>
      </w:r>
    </w:p>
    <w:p w14:paraId="638FC16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D9905" w14:textId="77777777" w:rsidR="004E511C" w:rsidRDefault="004E511C" w:rsidP="009139A6">
      <w:r>
        <w:separator/>
      </w:r>
    </w:p>
  </w:endnote>
  <w:endnote w:type="continuationSeparator" w:id="0">
    <w:p w14:paraId="7165928F" w14:textId="77777777" w:rsidR="004E511C" w:rsidRDefault="004E51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869F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0246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2F4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49466" w14:textId="77777777" w:rsidR="004E511C" w:rsidRDefault="004E511C" w:rsidP="009139A6">
      <w:r>
        <w:separator/>
      </w:r>
    </w:p>
  </w:footnote>
  <w:footnote w:type="continuationSeparator" w:id="0">
    <w:p w14:paraId="04DB6203" w14:textId="77777777" w:rsidR="004E511C" w:rsidRDefault="004E51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5DA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290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A27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11C"/>
    <w:rsid w:val="000666E0"/>
    <w:rsid w:val="002510B7"/>
    <w:rsid w:val="004E511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CFF76"/>
  <w15:chartTrackingRefBased/>
  <w15:docId w15:val="{40EC6A81-427C-473B-907D-954A6F189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2024-02-23T20:19:00Z</dcterms:created>
  <dcterms:modified xsi:type="dcterms:W3CDTF">2024-02-23T20:19:00Z</dcterms:modified>
</cp:coreProperties>
</file>