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060E" w:rsidRDefault="00D3060E" w:rsidP="00D306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HEGHES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D3060E" w:rsidRDefault="00D3060E" w:rsidP="00D306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3060E" w:rsidRDefault="00D3060E" w:rsidP="00D306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3060E" w:rsidRDefault="00D3060E" w:rsidP="00D306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Apr.1419</w:t>
      </w:r>
      <w:r>
        <w:rPr>
          <w:rFonts w:ascii="Times New Roman" w:hAnsi="Times New Roman" w:cs="Times New Roman"/>
          <w:sz w:val="24"/>
          <w:szCs w:val="24"/>
        </w:rPr>
        <w:tab/>
        <w:t>He was a juror on one of the inquisitions post-mortem held in Wells,</w:t>
      </w:r>
    </w:p>
    <w:p w:rsidR="00D3060E" w:rsidRDefault="00D3060E" w:rsidP="00D306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Somerset, into land of the late Elizabeth </w:t>
      </w:r>
      <w:proofErr w:type="spellStart"/>
      <w:r>
        <w:rPr>
          <w:rFonts w:ascii="Times New Roman" w:hAnsi="Times New Roman" w:cs="Times New Roman"/>
          <w:sz w:val="24"/>
          <w:szCs w:val="24"/>
        </w:rPr>
        <w:t>Brecore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D3060E" w:rsidRDefault="00D3060E" w:rsidP="00D306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21-373)</w:t>
      </w:r>
    </w:p>
    <w:p w:rsidR="00D3060E" w:rsidRDefault="00D3060E" w:rsidP="00D306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3060E" w:rsidRDefault="00D3060E" w:rsidP="00D306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D3060E" w:rsidRDefault="00D3060E" w:rsidP="00D306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May 2016</w:t>
      </w:r>
      <w:bookmarkStart w:id="0" w:name="_GoBack"/>
      <w:bookmarkEnd w:id="0"/>
    </w:p>
    <w:sectPr w:rsidR="006B2F86" w:rsidRPr="00D3060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060E" w:rsidRDefault="00D3060E" w:rsidP="00E71FC3">
      <w:pPr>
        <w:spacing w:after="0" w:line="240" w:lineRule="auto"/>
      </w:pPr>
      <w:r>
        <w:separator/>
      </w:r>
    </w:p>
  </w:endnote>
  <w:endnote w:type="continuationSeparator" w:id="0">
    <w:p w:rsidR="00D3060E" w:rsidRDefault="00D3060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060E" w:rsidRDefault="00D3060E" w:rsidP="00E71FC3">
      <w:pPr>
        <w:spacing w:after="0" w:line="240" w:lineRule="auto"/>
      </w:pPr>
      <w:r>
        <w:separator/>
      </w:r>
    </w:p>
  </w:footnote>
  <w:footnote w:type="continuationSeparator" w:id="0">
    <w:p w:rsidR="00D3060E" w:rsidRDefault="00D3060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60E"/>
    <w:rsid w:val="00AB52E8"/>
    <w:rsid w:val="00B16D3F"/>
    <w:rsid w:val="00D3060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3CD4C"/>
  <w15:chartTrackingRefBased/>
  <w15:docId w15:val="{CA3CEF17-9E3B-41A1-B0B8-50395B46C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2016-05-29T18:41:00Z</dcterms:created>
  <dcterms:modified xsi:type="dcterms:W3CDTF">2016-05-29T18:42:00Z</dcterms:modified>
</cp:coreProperties>
</file>