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62FD6" w14:textId="77777777" w:rsidR="00590B18" w:rsidRDefault="00590B18" w:rsidP="00590B1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HEGHES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fl.1438)</w:t>
      </w:r>
    </w:p>
    <w:p w14:paraId="2215D167" w14:textId="77777777" w:rsidR="00590B18" w:rsidRDefault="00590B18" w:rsidP="00590B18">
      <w:pPr>
        <w:pStyle w:val="NoSpacing"/>
        <w:rPr>
          <w:rFonts w:eastAsia="Times New Roman" w:cs="Times New Roman"/>
          <w:szCs w:val="24"/>
        </w:rPr>
      </w:pPr>
    </w:p>
    <w:p w14:paraId="3A0F19C9" w14:textId="77777777" w:rsidR="00590B18" w:rsidRDefault="00590B18" w:rsidP="00590B18">
      <w:pPr>
        <w:pStyle w:val="NoSpacing"/>
        <w:rPr>
          <w:rFonts w:eastAsia="Times New Roman" w:cs="Times New Roman"/>
          <w:szCs w:val="24"/>
        </w:rPr>
      </w:pPr>
    </w:p>
    <w:p w14:paraId="705D04CA" w14:textId="77777777" w:rsidR="00590B18" w:rsidRDefault="00590B18" w:rsidP="00590B1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7 Mar.1438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Exeter into lands of</w:t>
      </w:r>
    </w:p>
    <w:p w14:paraId="3B8DB23E" w14:textId="77777777" w:rsidR="00590B18" w:rsidRDefault="00590B18" w:rsidP="00590B1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John </w:t>
      </w:r>
      <w:proofErr w:type="spellStart"/>
      <w:r>
        <w:rPr>
          <w:rFonts w:eastAsia="Times New Roman" w:cs="Times New Roman"/>
          <w:szCs w:val="24"/>
        </w:rPr>
        <w:t>Chechester</w:t>
      </w:r>
      <w:proofErr w:type="spellEnd"/>
      <w:r>
        <w:rPr>
          <w:rFonts w:eastAsia="Times New Roman" w:cs="Times New Roman"/>
          <w:szCs w:val="24"/>
        </w:rPr>
        <w:t>(q.v.).</w:t>
      </w:r>
      <w:r>
        <w:rPr>
          <w:rFonts w:eastAsia="Times New Roman" w:cs="Times New Roman"/>
          <w:szCs w:val="24"/>
        </w:rPr>
        <w:tab/>
      </w:r>
    </w:p>
    <w:p w14:paraId="45FBCDEA" w14:textId="77777777" w:rsidR="00590B18" w:rsidRDefault="00590B18" w:rsidP="00590B1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 </w:t>
      </w:r>
      <w:hyperlink r:id="rId6" w:history="1">
        <w:r w:rsidRPr="006A08C5">
          <w:rPr>
            <w:rStyle w:val="Hyperlink"/>
            <w:rFonts w:eastAsia="Times New Roman" w:cs="Times New Roman"/>
            <w:szCs w:val="24"/>
          </w:rPr>
          <w:t>https://inquisitionspostmortem.ac.uk/view/inquisition/25-103/</w:t>
        </w:r>
      </w:hyperlink>
      <w:r>
        <w:rPr>
          <w:rFonts w:eastAsia="Times New Roman" w:cs="Times New Roman"/>
          <w:szCs w:val="24"/>
        </w:rPr>
        <w:t xml:space="preserve"> )</w:t>
      </w:r>
    </w:p>
    <w:p w14:paraId="6817583B" w14:textId="77777777" w:rsidR="00590B18" w:rsidRDefault="00590B18" w:rsidP="00590B18">
      <w:pPr>
        <w:pStyle w:val="NoSpacing"/>
        <w:rPr>
          <w:rFonts w:eastAsia="Times New Roman" w:cs="Times New Roman"/>
          <w:szCs w:val="24"/>
        </w:rPr>
      </w:pPr>
    </w:p>
    <w:p w14:paraId="62A0C18C" w14:textId="77777777" w:rsidR="00590B18" w:rsidRDefault="00590B18" w:rsidP="00590B18">
      <w:pPr>
        <w:pStyle w:val="NoSpacing"/>
        <w:rPr>
          <w:rFonts w:eastAsia="Times New Roman" w:cs="Times New Roman"/>
          <w:szCs w:val="24"/>
        </w:rPr>
      </w:pPr>
    </w:p>
    <w:p w14:paraId="4C2E0A33" w14:textId="77777777" w:rsidR="00590B18" w:rsidRDefault="00590B18" w:rsidP="00590B1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May 2023</w:t>
      </w:r>
    </w:p>
    <w:p w14:paraId="43FD655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035A0" w14:textId="77777777" w:rsidR="00590B18" w:rsidRDefault="00590B18" w:rsidP="009139A6">
      <w:r>
        <w:separator/>
      </w:r>
    </w:p>
  </w:endnote>
  <w:endnote w:type="continuationSeparator" w:id="0">
    <w:p w14:paraId="5B1A8868" w14:textId="77777777" w:rsidR="00590B18" w:rsidRDefault="00590B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4E8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4E9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668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54B89" w14:textId="77777777" w:rsidR="00590B18" w:rsidRDefault="00590B18" w:rsidP="009139A6">
      <w:r>
        <w:separator/>
      </w:r>
    </w:p>
  </w:footnote>
  <w:footnote w:type="continuationSeparator" w:id="0">
    <w:p w14:paraId="0E5BCCD8" w14:textId="77777777" w:rsidR="00590B18" w:rsidRDefault="00590B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161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018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693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B18"/>
    <w:rsid w:val="000666E0"/>
    <w:rsid w:val="002510B7"/>
    <w:rsid w:val="00590B1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E3508"/>
  <w15:chartTrackingRefBased/>
  <w15:docId w15:val="{6264F3B9-C970-4C77-AB90-119A0DABA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90B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3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2023-05-13T20:41:00Z</dcterms:created>
  <dcterms:modified xsi:type="dcterms:W3CDTF">2023-05-13T20:41:00Z</dcterms:modified>
</cp:coreProperties>
</file>