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A9E4A" w14:textId="77777777" w:rsidR="00672CAE" w:rsidRDefault="00672CAE" w:rsidP="00672CAE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John de HEGHAM (alias GRAY)</w:t>
      </w:r>
      <w:r>
        <w:rPr>
          <w:color w:val="333333"/>
          <w:shd w:val="clear" w:color="auto" w:fill="FFFFFF"/>
        </w:rPr>
        <w:t xml:space="preserve">        (fl.1383-1420)</w:t>
      </w:r>
    </w:p>
    <w:p w14:paraId="59E764A8" w14:textId="77777777" w:rsidR="00672CAE" w:rsidRDefault="00672CAE" w:rsidP="00672CAE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Prior of Massingham, Norfolk.</w:t>
      </w:r>
    </w:p>
    <w:p w14:paraId="1D0D70D4" w14:textId="77777777" w:rsidR="00672CAE" w:rsidRDefault="00672CAE" w:rsidP="00672CAE">
      <w:pPr>
        <w:pStyle w:val="NoSpacing"/>
        <w:rPr>
          <w:color w:val="333333"/>
          <w:shd w:val="clear" w:color="auto" w:fill="FFFFFF"/>
        </w:rPr>
      </w:pPr>
    </w:p>
    <w:p w14:paraId="27AE28CB" w14:textId="77777777" w:rsidR="00672CAE" w:rsidRDefault="00672CAE" w:rsidP="00672CAE">
      <w:pPr>
        <w:pStyle w:val="NoSpacing"/>
        <w:rPr>
          <w:color w:val="333333"/>
          <w:shd w:val="clear" w:color="auto" w:fill="FFFFFF"/>
        </w:rPr>
      </w:pPr>
    </w:p>
    <w:p w14:paraId="5F5FBAED" w14:textId="77777777" w:rsidR="00672CAE" w:rsidRDefault="00672CAE" w:rsidP="00672CAE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1383-1420</w:t>
      </w:r>
      <w:r>
        <w:rPr>
          <w:color w:val="333333"/>
          <w:shd w:val="clear" w:color="auto" w:fill="FFFFFF"/>
        </w:rPr>
        <w:tab/>
        <w:t>He was the Prior.</w:t>
      </w:r>
    </w:p>
    <w:p w14:paraId="7693055D" w14:textId="77777777" w:rsidR="00672CAE" w:rsidRDefault="00672CAE" w:rsidP="00672CAE">
      <w:pPr>
        <w:pStyle w:val="NoSpacing"/>
        <w:spacing w:before="240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Massingham Magna, or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Dertford's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(London, 1808), pp. 1-13.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http://www.british-history.ac.uk/topographical-hist-norfolk/vol9/pp1-13 [accessed 11 April 2019].</w:t>
      </w:r>
      <w:r>
        <w:rPr>
          <w:color w:val="333333"/>
          <w:shd w:val="clear" w:color="auto" w:fill="FFFFFF"/>
        </w:rPr>
        <w:t>)</w:t>
      </w:r>
    </w:p>
    <w:p w14:paraId="0141B6E0" w14:textId="77777777" w:rsidR="00672CAE" w:rsidRDefault="00672CAE" w:rsidP="00672CAE">
      <w:pPr>
        <w:pStyle w:val="NoSpacing"/>
        <w:rPr>
          <w:color w:val="333333"/>
          <w:shd w:val="clear" w:color="auto" w:fill="FFFFFF"/>
        </w:rPr>
      </w:pPr>
    </w:p>
    <w:p w14:paraId="51116D0A" w14:textId="77777777" w:rsidR="00672CAE" w:rsidRDefault="00672CAE" w:rsidP="00672CAE">
      <w:pPr>
        <w:pStyle w:val="NoSpacing"/>
        <w:rPr>
          <w:color w:val="333333"/>
          <w:shd w:val="clear" w:color="auto" w:fill="FFFFFF"/>
        </w:rPr>
      </w:pPr>
    </w:p>
    <w:p w14:paraId="24910548" w14:textId="77777777" w:rsidR="00672CAE" w:rsidRDefault="00672CAE" w:rsidP="00672CAE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11 April 2019</w:t>
      </w:r>
    </w:p>
    <w:p w14:paraId="5BE4A217" w14:textId="77777777" w:rsidR="006B2F86" w:rsidRPr="00E71FC3" w:rsidRDefault="00672C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394F9" w14:textId="77777777" w:rsidR="00672CAE" w:rsidRDefault="00672CAE" w:rsidP="00E71FC3">
      <w:pPr>
        <w:spacing w:after="0" w:line="240" w:lineRule="auto"/>
      </w:pPr>
      <w:r>
        <w:separator/>
      </w:r>
    </w:p>
  </w:endnote>
  <w:endnote w:type="continuationSeparator" w:id="0">
    <w:p w14:paraId="037D8F6D" w14:textId="77777777" w:rsidR="00672CAE" w:rsidRDefault="00672C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958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B3FE4" w14:textId="77777777" w:rsidR="00672CAE" w:rsidRDefault="00672CAE" w:rsidP="00E71FC3">
      <w:pPr>
        <w:spacing w:after="0" w:line="240" w:lineRule="auto"/>
      </w:pPr>
      <w:r>
        <w:separator/>
      </w:r>
    </w:p>
  </w:footnote>
  <w:footnote w:type="continuationSeparator" w:id="0">
    <w:p w14:paraId="218E54B5" w14:textId="77777777" w:rsidR="00672CAE" w:rsidRDefault="00672C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CAE"/>
    <w:rsid w:val="001A7C09"/>
    <w:rsid w:val="00577BD5"/>
    <w:rsid w:val="00656CBA"/>
    <w:rsid w:val="00672CAE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AD1B1"/>
  <w15:chartTrackingRefBased/>
  <w15:docId w15:val="{241B14D5-B498-44A4-A5DC-30F1E0F4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672C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2019-04-30T19:10:00Z</dcterms:created>
  <dcterms:modified xsi:type="dcterms:W3CDTF">2019-04-30T19:11:00Z</dcterms:modified>
</cp:coreProperties>
</file>