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E5" w:rsidRDefault="009871E5" w:rsidP="009871E5">
      <w:pPr>
        <w:pStyle w:val="NoSpacing"/>
      </w:pPr>
      <w:r>
        <w:rPr>
          <w:u w:val="single"/>
        </w:rPr>
        <w:t>William HEGGEMAN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871E5" w:rsidRDefault="009871E5" w:rsidP="009871E5">
      <w:pPr>
        <w:pStyle w:val="NoSpacing"/>
      </w:pPr>
      <w:r>
        <w:t>of Orsett, Essex.</w:t>
      </w:r>
    </w:p>
    <w:p w:rsidR="009871E5" w:rsidRDefault="009871E5" w:rsidP="009871E5">
      <w:pPr>
        <w:pStyle w:val="NoSpacing"/>
      </w:pPr>
    </w:p>
    <w:p w:rsidR="009871E5" w:rsidRDefault="009871E5" w:rsidP="009871E5">
      <w:pPr>
        <w:pStyle w:val="NoSpacing"/>
      </w:pPr>
    </w:p>
    <w:p w:rsidR="009871E5" w:rsidRDefault="009871E5" w:rsidP="009871E5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9871E5" w:rsidRDefault="009871E5" w:rsidP="009871E5">
      <w:pPr>
        <w:pStyle w:val="NoSpacing"/>
      </w:pPr>
    </w:p>
    <w:p w:rsidR="009871E5" w:rsidRDefault="009871E5" w:rsidP="009871E5">
      <w:pPr>
        <w:pStyle w:val="NoSpacing"/>
      </w:pPr>
    </w:p>
    <w:p w:rsidR="009871E5" w:rsidRPr="00DB3589" w:rsidRDefault="009871E5" w:rsidP="009871E5">
      <w:pPr>
        <w:pStyle w:val="NoSpacing"/>
      </w:pPr>
      <w:r>
        <w:t>4 August 2016</w:t>
      </w:r>
    </w:p>
    <w:p w:rsidR="006B2F86" w:rsidRPr="009871E5" w:rsidRDefault="009871E5" w:rsidP="00E71FC3">
      <w:pPr>
        <w:pStyle w:val="NoSpacing"/>
      </w:pPr>
      <w:bookmarkStart w:id="0" w:name="_GoBack"/>
      <w:bookmarkEnd w:id="0"/>
    </w:p>
    <w:sectPr w:rsidR="006B2F86" w:rsidRPr="009871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1E5" w:rsidRDefault="009871E5" w:rsidP="00E71FC3">
      <w:pPr>
        <w:spacing w:after="0" w:line="240" w:lineRule="auto"/>
      </w:pPr>
      <w:r>
        <w:separator/>
      </w:r>
    </w:p>
  </w:endnote>
  <w:endnote w:type="continuationSeparator" w:id="0">
    <w:p w:rsidR="009871E5" w:rsidRDefault="009871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1E5" w:rsidRDefault="009871E5" w:rsidP="00E71FC3">
      <w:pPr>
        <w:spacing w:after="0" w:line="240" w:lineRule="auto"/>
      </w:pPr>
      <w:r>
        <w:separator/>
      </w:r>
    </w:p>
  </w:footnote>
  <w:footnote w:type="continuationSeparator" w:id="0">
    <w:p w:rsidR="009871E5" w:rsidRDefault="009871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1E5"/>
    <w:rsid w:val="001A7C09"/>
    <w:rsid w:val="00733BE7"/>
    <w:rsid w:val="009871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F11D"/>
  <w15:chartTrackingRefBased/>
  <w15:docId w15:val="{6A6CB58E-CD57-4AA6-B978-413F20D1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2016-08-04T21:16:00Z</dcterms:created>
  <dcterms:modified xsi:type="dcterms:W3CDTF">2016-08-04T21:16:00Z</dcterms:modified>
</cp:coreProperties>
</file>