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8F5" w:rsidRDefault="009B78F5" w:rsidP="009B7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HEGGECUM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9B78F5" w:rsidRDefault="009B78F5" w:rsidP="009B7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Priory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St.James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near Exeter.</w:t>
      </w:r>
    </w:p>
    <w:p w:rsidR="009B78F5" w:rsidRDefault="009B78F5" w:rsidP="009B7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8F5" w:rsidRDefault="009B78F5" w:rsidP="009B7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8F5" w:rsidRDefault="009B78F5" w:rsidP="009B78F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Sep.1426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parish church of Paignton, Devon, by the Bishop.</w:t>
      </w:r>
    </w:p>
    <w:p w:rsidR="009B78F5" w:rsidRDefault="009B78F5" w:rsidP="009B7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1420-55”, part 4 pp.104-5)</w:t>
      </w:r>
    </w:p>
    <w:p w:rsidR="002170C3" w:rsidRDefault="002170C3" w:rsidP="009B7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Bishop’s Palace, Exeter, by the Bishop.</w:t>
      </w:r>
    </w:p>
    <w:p w:rsidR="002170C3" w:rsidRDefault="002170C3" w:rsidP="009B7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(ibid.p.105)</w:t>
      </w:r>
    </w:p>
    <w:p w:rsidR="009B78F5" w:rsidRDefault="009B78F5" w:rsidP="009B7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8F5" w:rsidRDefault="009B78F5" w:rsidP="009B7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78F5" w:rsidRDefault="009B78F5" w:rsidP="009B7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2016</w:t>
      </w:r>
    </w:p>
    <w:p w:rsidR="002170C3" w:rsidRPr="00314E16" w:rsidRDefault="002170C3" w:rsidP="009B7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2016</w:t>
      </w:r>
      <w:bookmarkStart w:id="0" w:name="_GoBack"/>
      <w:bookmarkEnd w:id="0"/>
    </w:p>
    <w:p w:rsidR="006B2F86" w:rsidRPr="009B78F5" w:rsidRDefault="002170C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9B78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8F5" w:rsidRDefault="009B78F5" w:rsidP="00E71FC3">
      <w:pPr>
        <w:spacing w:after="0" w:line="240" w:lineRule="auto"/>
      </w:pPr>
      <w:r>
        <w:separator/>
      </w:r>
    </w:p>
  </w:endnote>
  <w:endnote w:type="continuationSeparator" w:id="0">
    <w:p w:rsidR="009B78F5" w:rsidRDefault="009B78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8F5" w:rsidRDefault="009B78F5" w:rsidP="00E71FC3">
      <w:pPr>
        <w:spacing w:after="0" w:line="240" w:lineRule="auto"/>
      </w:pPr>
      <w:r>
        <w:separator/>
      </w:r>
    </w:p>
  </w:footnote>
  <w:footnote w:type="continuationSeparator" w:id="0">
    <w:p w:rsidR="009B78F5" w:rsidRDefault="009B78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8F5"/>
    <w:rsid w:val="002170C3"/>
    <w:rsid w:val="009B78F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6EDFC"/>
  <w15:chartTrackingRefBased/>
  <w15:docId w15:val="{4D77A806-471C-486C-842B-38FDCBCD0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2016-04-04T14:20:00Z</dcterms:created>
  <dcterms:modified xsi:type="dcterms:W3CDTF">2016-04-08T15:22:00Z</dcterms:modified>
</cp:coreProperties>
</file>