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1DF2A" w14:textId="77777777" w:rsidR="00741E23" w:rsidRDefault="00741E23" w:rsidP="00741E23">
      <w:pPr>
        <w:pStyle w:val="NoSpacing"/>
      </w:pPr>
      <w:r>
        <w:rPr>
          <w:u w:val="single"/>
        </w:rPr>
        <w:t>Margaret HEGGE</w:t>
      </w:r>
      <w:r>
        <w:t xml:space="preserve">      (fl.1443)</w:t>
      </w:r>
    </w:p>
    <w:p w14:paraId="115B03D6" w14:textId="77777777" w:rsidR="00741E23" w:rsidRDefault="00741E23" w:rsidP="00741E23">
      <w:pPr>
        <w:pStyle w:val="NoSpacing"/>
      </w:pPr>
      <w:r>
        <w:t xml:space="preserve">of </w:t>
      </w:r>
      <w:proofErr w:type="spellStart"/>
      <w:r>
        <w:t>Ingham</w:t>
      </w:r>
      <w:proofErr w:type="spellEnd"/>
      <w:r>
        <w:t>, Suffolk.</w:t>
      </w:r>
    </w:p>
    <w:p w14:paraId="6BAED759" w14:textId="77777777" w:rsidR="00741E23" w:rsidRDefault="00741E23" w:rsidP="00741E23">
      <w:pPr>
        <w:pStyle w:val="NoSpacing"/>
      </w:pPr>
    </w:p>
    <w:p w14:paraId="2D8855ED" w14:textId="77777777" w:rsidR="00741E23" w:rsidRDefault="00741E23" w:rsidP="00741E23">
      <w:pPr>
        <w:pStyle w:val="NoSpacing"/>
      </w:pPr>
    </w:p>
    <w:p w14:paraId="62552635" w14:textId="77777777" w:rsidR="00741E23" w:rsidRDefault="00741E23" w:rsidP="00741E23">
      <w:pPr>
        <w:pStyle w:val="NoSpacing"/>
      </w:pPr>
      <w:r>
        <w:t xml:space="preserve">= John(q.v.).    </w:t>
      </w:r>
    </w:p>
    <w:p w14:paraId="77A7B989" w14:textId="77777777" w:rsidR="00741E23" w:rsidRDefault="00741E23" w:rsidP="00741E23">
      <w:pPr>
        <w:pStyle w:val="NoSpacing"/>
      </w:pPr>
      <w:r>
        <w:t>(“Sudbury Wills” vol.1 p.83)</w:t>
      </w:r>
    </w:p>
    <w:p w14:paraId="7885A764" w14:textId="77777777" w:rsidR="00741E23" w:rsidRDefault="00741E23" w:rsidP="00741E23">
      <w:pPr>
        <w:pStyle w:val="NoSpacing"/>
      </w:pPr>
      <w:r>
        <w:t>Children:   William(q.v.), Mary(q.v.) and Emma(q.v.).   (ibid.)</w:t>
      </w:r>
    </w:p>
    <w:p w14:paraId="3A739373" w14:textId="77777777" w:rsidR="00741E23" w:rsidRDefault="00741E23" w:rsidP="00741E23">
      <w:pPr>
        <w:pStyle w:val="NoSpacing"/>
      </w:pPr>
    </w:p>
    <w:p w14:paraId="7EEC80CF" w14:textId="77777777" w:rsidR="00741E23" w:rsidRDefault="00741E23" w:rsidP="00741E23">
      <w:pPr>
        <w:pStyle w:val="NoSpacing"/>
      </w:pPr>
    </w:p>
    <w:p w14:paraId="521683D4" w14:textId="77777777" w:rsidR="00741E23" w:rsidRDefault="00741E23" w:rsidP="00741E23">
      <w:pPr>
        <w:pStyle w:val="NoSpacing"/>
      </w:pPr>
      <w:r>
        <w:t xml:space="preserve">  4 Jan.1443</w:t>
      </w:r>
      <w:r>
        <w:tab/>
        <w:t xml:space="preserve">John made her an executor of his Will, in which he bequeathed her his </w:t>
      </w:r>
    </w:p>
    <w:p w14:paraId="44CC34F5" w14:textId="77777777" w:rsidR="00741E23" w:rsidRDefault="00741E23" w:rsidP="00741E23">
      <w:pPr>
        <w:pStyle w:val="NoSpacing"/>
      </w:pPr>
      <w:r>
        <w:tab/>
      </w:r>
      <w:r>
        <w:tab/>
        <w:t xml:space="preserve">tenement in </w:t>
      </w:r>
      <w:proofErr w:type="spellStart"/>
      <w:r>
        <w:t>Ingham</w:t>
      </w:r>
      <w:proofErr w:type="spellEnd"/>
      <w:r>
        <w:t xml:space="preserve"> for life.    (ibid.)</w:t>
      </w:r>
    </w:p>
    <w:p w14:paraId="691865C8" w14:textId="77777777" w:rsidR="00741E23" w:rsidRDefault="00741E23" w:rsidP="00741E23">
      <w:pPr>
        <w:pStyle w:val="NoSpacing"/>
      </w:pPr>
    </w:p>
    <w:p w14:paraId="68058E22" w14:textId="77777777" w:rsidR="00741E23" w:rsidRDefault="00741E23" w:rsidP="00741E23">
      <w:pPr>
        <w:pStyle w:val="NoSpacing"/>
      </w:pPr>
    </w:p>
    <w:p w14:paraId="382A9E72" w14:textId="77777777" w:rsidR="00741E23" w:rsidRDefault="00741E23" w:rsidP="00741E23">
      <w:pPr>
        <w:pStyle w:val="NoSpacing"/>
      </w:pPr>
      <w:r>
        <w:t>9 December 2019</w:t>
      </w:r>
    </w:p>
    <w:p w14:paraId="688D013C" w14:textId="77777777" w:rsidR="006B2F86" w:rsidRPr="00E71FC3" w:rsidRDefault="00741E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D8FFD" w14:textId="77777777" w:rsidR="00741E23" w:rsidRDefault="00741E23" w:rsidP="00E71FC3">
      <w:pPr>
        <w:spacing w:after="0" w:line="240" w:lineRule="auto"/>
      </w:pPr>
      <w:r>
        <w:separator/>
      </w:r>
    </w:p>
  </w:endnote>
  <w:endnote w:type="continuationSeparator" w:id="0">
    <w:p w14:paraId="7A8E6D12" w14:textId="77777777" w:rsidR="00741E23" w:rsidRDefault="00741E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9A8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53CCF" w14:textId="77777777" w:rsidR="00741E23" w:rsidRDefault="00741E23" w:rsidP="00E71FC3">
      <w:pPr>
        <w:spacing w:after="0" w:line="240" w:lineRule="auto"/>
      </w:pPr>
      <w:r>
        <w:separator/>
      </w:r>
    </w:p>
  </w:footnote>
  <w:footnote w:type="continuationSeparator" w:id="0">
    <w:p w14:paraId="464F4DF0" w14:textId="77777777" w:rsidR="00741E23" w:rsidRDefault="00741E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23"/>
    <w:rsid w:val="001A7C09"/>
    <w:rsid w:val="00577BD5"/>
    <w:rsid w:val="00656CBA"/>
    <w:rsid w:val="006A1F77"/>
    <w:rsid w:val="00733BE7"/>
    <w:rsid w:val="00741E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EF2C4"/>
  <w15:chartTrackingRefBased/>
  <w15:docId w15:val="{96E65789-A4CB-441E-9E80-5542FE1C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2020-02-09T21:45:00Z</dcterms:created>
  <dcterms:modified xsi:type="dcterms:W3CDTF">2020-02-09T21:46:00Z</dcterms:modified>
</cp:coreProperties>
</file>