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000" w:rsidRDefault="00AD5000" w:rsidP="00AD5000">
      <w:pPr>
        <w:pStyle w:val="NoSpacing"/>
      </w:pPr>
      <w:r>
        <w:rPr>
          <w:u w:val="single"/>
        </w:rPr>
        <w:t>Margaret HEGGE</w:t>
      </w:r>
      <w:r>
        <w:t xml:space="preserve">      (d.1455-6)</w:t>
      </w:r>
    </w:p>
    <w:p w:rsidR="00AD5000" w:rsidRDefault="00AD5000" w:rsidP="00AD500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Ingham</w:t>
      </w:r>
      <w:proofErr w:type="spellEnd"/>
      <w:r>
        <w:t xml:space="preserve">. </w:t>
      </w:r>
      <w:proofErr w:type="gramStart"/>
      <w:r>
        <w:t>Widow.</w:t>
      </w:r>
      <w:proofErr w:type="gramEnd"/>
    </w:p>
    <w:p w:rsidR="00AD5000" w:rsidRDefault="00AD5000" w:rsidP="00AD5000">
      <w:pPr>
        <w:pStyle w:val="NoSpacing"/>
      </w:pPr>
    </w:p>
    <w:p w:rsidR="00AD5000" w:rsidRDefault="00AD5000" w:rsidP="00AD5000">
      <w:pPr>
        <w:pStyle w:val="NoSpacing"/>
      </w:pPr>
    </w:p>
    <w:p w:rsidR="00AD5000" w:rsidRDefault="00AD5000" w:rsidP="00AD5000">
      <w:pPr>
        <w:pStyle w:val="NoSpacing"/>
      </w:pPr>
      <w:r>
        <w:t>21 Jan.1455</w:t>
      </w:r>
      <w:r>
        <w:tab/>
        <w:t>She made her Will.  (Redstone p. 72)</w:t>
      </w:r>
    </w:p>
    <w:p w:rsidR="00AD5000" w:rsidRDefault="00AD5000" w:rsidP="00AD5000">
      <w:pPr>
        <w:pStyle w:val="NoSpacing"/>
      </w:pPr>
      <w:r>
        <w:t>27 Nov.1458</w:t>
      </w:r>
      <w:r>
        <w:tab/>
        <w:t xml:space="preserve">Probate of her Will.   </w:t>
      </w:r>
      <w:proofErr w:type="gramStart"/>
      <w:r>
        <w:t>(ibid.)</w:t>
      </w:r>
      <w:proofErr w:type="gramEnd"/>
    </w:p>
    <w:p w:rsidR="00AD5000" w:rsidRDefault="00AD5000" w:rsidP="00AD5000">
      <w:pPr>
        <w:pStyle w:val="NoSpacing"/>
      </w:pPr>
    </w:p>
    <w:p w:rsidR="00AD5000" w:rsidRDefault="00AD5000" w:rsidP="00AD5000">
      <w:pPr>
        <w:pStyle w:val="NoSpacing"/>
      </w:pPr>
    </w:p>
    <w:p w:rsidR="00AD5000" w:rsidRDefault="00AD5000" w:rsidP="00AD5000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000" w:rsidRDefault="00AD5000" w:rsidP="00920DE3">
      <w:pPr>
        <w:spacing w:after="0" w:line="240" w:lineRule="auto"/>
      </w:pPr>
      <w:r>
        <w:separator/>
      </w:r>
    </w:p>
  </w:endnote>
  <w:endnote w:type="continuationSeparator" w:id="0">
    <w:p w:rsidR="00AD5000" w:rsidRDefault="00AD50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000" w:rsidRDefault="00AD5000" w:rsidP="00920DE3">
      <w:pPr>
        <w:spacing w:after="0" w:line="240" w:lineRule="auto"/>
      </w:pPr>
      <w:r>
        <w:separator/>
      </w:r>
    </w:p>
  </w:footnote>
  <w:footnote w:type="continuationSeparator" w:id="0">
    <w:p w:rsidR="00AD5000" w:rsidRDefault="00AD50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000"/>
    <w:rsid w:val="00120749"/>
    <w:rsid w:val="00624CAE"/>
    <w:rsid w:val="00920DE3"/>
    <w:rsid w:val="00AD500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2013-11-23T22:11:00Z</dcterms:created>
  <dcterms:modified xsi:type="dcterms:W3CDTF">2013-11-23T22:11:00Z</dcterms:modified>
</cp:coreProperties>
</file>