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687B3" w14:textId="77777777" w:rsidR="00423460" w:rsidRDefault="00423460" w:rsidP="00423460">
      <w:pPr>
        <w:pStyle w:val="NoSpacing"/>
      </w:pPr>
      <w:r>
        <w:rPr>
          <w:u w:val="single"/>
        </w:rPr>
        <w:t>John HEGGE</w:t>
      </w:r>
      <w:r>
        <w:t xml:space="preserve">      (d.1443)</w:t>
      </w:r>
    </w:p>
    <w:p w14:paraId="0ED0B64C" w14:textId="77777777" w:rsidR="00423460" w:rsidRDefault="00423460" w:rsidP="00423460">
      <w:pPr>
        <w:pStyle w:val="NoSpacing"/>
      </w:pPr>
      <w:r>
        <w:t xml:space="preserve">of </w:t>
      </w:r>
      <w:proofErr w:type="spellStart"/>
      <w:r>
        <w:t>Ingham</w:t>
      </w:r>
      <w:proofErr w:type="spellEnd"/>
      <w:r>
        <w:t>, Suffolk.</w:t>
      </w:r>
    </w:p>
    <w:p w14:paraId="77EE3408" w14:textId="77777777" w:rsidR="00423460" w:rsidRDefault="00423460" w:rsidP="00423460">
      <w:pPr>
        <w:pStyle w:val="NoSpacing"/>
      </w:pPr>
    </w:p>
    <w:p w14:paraId="084F207A" w14:textId="77777777" w:rsidR="00423460" w:rsidRDefault="00423460" w:rsidP="00423460">
      <w:pPr>
        <w:pStyle w:val="NoSpacing"/>
      </w:pPr>
    </w:p>
    <w:p w14:paraId="5E9DAEAD" w14:textId="77777777" w:rsidR="00423460" w:rsidRDefault="00423460" w:rsidP="00423460">
      <w:pPr>
        <w:pStyle w:val="NoSpacing"/>
      </w:pPr>
      <w:r>
        <w:t xml:space="preserve">= Margaret(q.v.).    </w:t>
      </w:r>
    </w:p>
    <w:p w14:paraId="62431230" w14:textId="77777777" w:rsidR="00423460" w:rsidRDefault="00423460" w:rsidP="00423460">
      <w:pPr>
        <w:pStyle w:val="NoSpacing"/>
      </w:pPr>
      <w:r>
        <w:t>(“Sudbury Wills” vol.1 p.83)</w:t>
      </w:r>
    </w:p>
    <w:p w14:paraId="421DB87E" w14:textId="77777777" w:rsidR="00423460" w:rsidRDefault="00423460" w:rsidP="00423460">
      <w:pPr>
        <w:pStyle w:val="NoSpacing"/>
      </w:pPr>
      <w:r>
        <w:t>Children:   William(q.v.), Mary(q.v.) and Emma(q.v.).   (ibid.)</w:t>
      </w:r>
    </w:p>
    <w:p w14:paraId="093B99AF" w14:textId="77777777" w:rsidR="00423460" w:rsidRDefault="00423460" w:rsidP="00423460">
      <w:pPr>
        <w:pStyle w:val="NoSpacing"/>
      </w:pPr>
    </w:p>
    <w:p w14:paraId="4E83953B" w14:textId="77777777" w:rsidR="00423460" w:rsidRDefault="00423460" w:rsidP="00423460">
      <w:pPr>
        <w:pStyle w:val="NoSpacing"/>
      </w:pPr>
    </w:p>
    <w:p w14:paraId="2900DD4A" w14:textId="77777777" w:rsidR="00423460" w:rsidRDefault="00423460" w:rsidP="00423460">
      <w:pPr>
        <w:pStyle w:val="NoSpacing"/>
      </w:pPr>
      <w:r>
        <w:t xml:space="preserve">  4 Jan.1443</w:t>
      </w:r>
      <w:r>
        <w:tab/>
        <w:t>He made his Will.   (ibid.)</w:t>
      </w:r>
    </w:p>
    <w:p w14:paraId="21362618" w14:textId="77777777" w:rsidR="00423460" w:rsidRDefault="00423460" w:rsidP="00423460">
      <w:pPr>
        <w:pStyle w:val="NoSpacing"/>
      </w:pPr>
      <w:r>
        <w:t>18 May</w:t>
      </w:r>
      <w:r>
        <w:tab/>
        <w:t>His Will was proved.   (ibid.)</w:t>
      </w:r>
    </w:p>
    <w:p w14:paraId="356021C3" w14:textId="77777777" w:rsidR="00423460" w:rsidRDefault="00423460" w:rsidP="00423460">
      <w:pPr>
        <w:pStyle w:val="NoSpacing"/>
      </w:pPr>
    </w:p>
    <w:p w14:paraId="43FC14C6" w14:textId="77777777" w:rsidR="00423460" w:rsidRDefault="00423460" w:rsidP="00423460">
      <w:pPr>
        <w:pStyle w:val="NoSpacing"/>
      </w:pPr>
    </w:p>
    <w:p w14:paraId="38B5CF17" w14:textId="77777777" w:rsidR="00423460" w:rsidRDefault="00423460" w:rsidP="00423460">
      <w:pPr>
        <w:pStyle w:val="NoSpacing"/>
      </w:pPr>
      <w:r>
        <w:t xml:space="preserve">Executors:   Margaret, William and William Bury of </w:t>
      </w:r>
      <w:proofErr w:type="spellStart"/>
      <w:r>
        <w:t>Ingham</w:t>
      </w:r>
      <w:proofErr w:type="spellEnd"/>
      <w:r>
        <w:t>(q.v.).   (ibid.)</w:t>
      </w:r>
    </w:p>
    <w:p w14:paraId="31D6730F" w14:textId="77777777" w:rsidR="00423460" w:rsidRDefault="00423460" w:rsidP="00423460">
      <w:pPr>
        <w:pStyle w:val="NoSpacing"/>
      </w:pPr>
      <w:r>
        <w:t xml:space="preserve">Supervisor:   Sir William </w:t>
      </w:r>
      <w:proofErr w:type="spellStart"/>
      <w:r>
        <w:t>Throwley</w:t>
      </w:r>
      <w:proofErr w:type="spellEnd"/>
      <w:r>
        <w:t xml:space="preserve">, Rector of </w:t>
      </w:r>
      <w:proofErr w:type="spellStart"/>
      <w:r>
        <w:t>Ingham</w:t>
      </w:r>
      <w:proofErr w:type="spellEnd"/>
      <w:r>
        <w:t>(q.v.).   (ibid.)</w:t>
      </w:r>
    </w:p>
    <w:p w14:paraId="0B08C7CA" w14:textId="77777777" w:rsidR="00423460" w:rsidRDefault="00423460" w:rsidP="00423460">
      <w:pPr>
        <w:pStyle w:val="NoSpacing"/>
      </w:pPr>
    </w:p>
    <w:p w14:paraId="6AE552D8" w14:textId="77777777" w:rsidR="00423460" w:rsidRDefault="00423460" w:rsidP="00423460">
      <w:pPr>
        <w:pStyle w:val="NoSpacing"/>
      </w:pPr>
    </w:p>
    <w:p w14:paraId="7AA806BA" w14:textId="77777777" w:rsidR="00423460" w:rsidRDefault="00423460" w:rsidP="00423460">
      <w:pPr>
        <w:pStyle w:val="NoSpacing"/>
      </w:pPr>
      <w:r>
        <w:t>9 December 2019</w:t>
      </w:r>
    </w:p>
    <w:p w14:paraId="0E8EA3A1" w14:textId="77777777" w:rsidR="006B2F86" w:rsidRPr="00E71FC3" w:rsidRDefault="004234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9AB15" w14:textId="77777777" w:rsidR="00423460" w:rsidRDefault="00423460" w:rsidP="00E71FC3">
      <w:pPr>
        <w:spacing w:after="0" w:line="240" w:lineRule="auto"/>
      </w:pPr>
      <w:r>
        <w:separator/>
      </w:r>
    </w:p>
  </w:endnote>
  <w:endnote w:type="continuationSeparator" w:id="0">
    <w:p w14:paraId="58C7FAC4" w14:textId="77777777" w:rsidR="00423460" w:rsidRDefault="004234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2683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80366" w14:textId="77777777" w:rsidR="00423460" w:rsidRDefault="00423460" w:rsidP="00E71FC3">
      <w:pPr>
        <w:spacing w:after="0" w:line="240" w:lineRule="auto"/>
      </w:pPr>
      <w:r>
        <w:separator/>
      </w:r>
    </w:p>
  </w:footnote>
  <w:footnote w:type="continuationSeparator" w:id="0">
    <w:p w14:paraId="5DDEBCD9" w14:textId="77777777" w:rsidR="00423460" w:rsidRDefault="004234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60"/>
    <w:rsid w:val="001A7C09"/>
    <w:rsid w:val="00423460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587B6"/>
  <w15:chartTrackingRefBased/>
  <w15:docId w15:val="{9D26970A-E935-4169-BB2B-638A5E81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2020-02-09T21:44:00Z</dcterms:created>
  <dcterms:modified xsi:type="dcterms:W3CDTF">2020-02-09T21:45:00Z</dcterms:modified>
</cp:coreProperties>
</file>