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A719B" w14:textId="77777777" w:rsidR="008D1A7D" w:rsidRDefault="008D1A7D" w:rsidP="008D1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HEGGE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E150F04" w14:textId="77777777" w:rsidR="008D1A7D" w:rsidRDefault="008D1A7D" w:rsidP="008D1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Great </w:t>
      </w:r>
      <w:proofErr w:type="spellStart"/>
      <w:r>
        <w:rPr>
          <w:rFonts w:ascii="Times New Roman" w:hAnsi="Times New Roman" w:cs="Times New Roman"/>
        </w:rPr>
        <w:t>Cornard</w:t>
      </w:r>
      <w:proofErr w:type="spellEnd"/>
      <w:r>
        <w:rPr>
          <w:rFonts w:ascii="Times New Roman" w:hAnsi="Times New Roman" w:cs="Times New Roman"/>
        </w:rPr>
        <w:t>, Suffolk. Pedlar.</w:t>
      </w:r>
    </w:p>
    <w:p w14:paraId="78EDDFC5" w14:textId="77777777" w:rsidR="008D1A7D" w:rsidRDefault="008D1A7D" w:rsidP="008D1A7D">
      <w:pPr>
        <w:rPr>
          <w:rFonts w:ascii="Times New Roman" w:hAnsi="Times New Roman" w:cs="Times New Roman"/>
        </w:rPr>
      </w:pPr>
    </w:p>
    <w:p w14:paraId="58AE882B" w14:textId="77777777" w:rsidR="008D1A7D" w:rsidRDefault="008D1A7D" w:rsidP="008D1A7D">
      <w:pPr>
        <w:rPr>
          <w:rFonts w:ascii="Times New Roman" w:hAnsi="Times New Roman" w:cs="Times New Roman"/>
        </w:rPr>
      </w:pPr>
    </w:p>
    <w:p w14:paraId="3AAAC059" w14:textId="77777777" w:rsidR="008D1A7D" w:rsidRDefault="008D1A7D" w:rsidP="008D1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Welyot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Robert </w:t>
      </w:r>
      <w:proofErr w:type="spellStart"/>
      <w:r>
        <w:rPr>
          <w:rFonts w:ascii="Times New Roman" w:hAnsi="Times New Roman" w:cs="Times New Roman"/>
        </w:rPr>
        <w:t>Newelond</w:t>
      </w:r>
      <w:proofErr w:type="spellEnd"/>
    </w:p>
    <w:p w14:paraId="43A1F14C" w14:textId="77777777" w:rsidR="008D1A7D" w:rsidRDefault="008D1A7D" w:rsidP="008D1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Hadleigh(q.v.), Robert Fuller of Hadleigh(q.v.) and John Fen of </w:t>
      </w:r>
    </w:p>
    <w:p w14:paraId="36B2B7B8" w14:textId="77777777" w:rsidR="008D1A7D" w:rsidRDefault="008D1A7D" w:rsidP="008D1A7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Hadleigh(q.v.).</w:t>
      </w:r>
    </w:p>
    <w:p w14:paraId="013ECFC9" w14:textId="77777777" w:rsidR="008D1A7D" w:rsidRDefault="008D1A7D" w:rsidP="008D1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B786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1B5FF80" w14:textId="77777777" w:rsidR="008D1A7D" w:rsidRDefault="008D1A7D" w:rsidP="008D1A7D">
      <w:pPr>
        <w:rPr>
          <w:rFonts w:ascii="Times New Roman" w:hAnsi="Times New Roman" w:cs="Times New Roman"/>
        </w:rPr>
      </w:pPr>
    </w:p>
    <w:p w14:paraId="1E17B528" w14:textId="77777777" w:rsidR="008D1A7D" w:rsidRDefault="008D1A7D" w:rsidP="008D1A7D">
      <w:pPr>
        <w:rPr>
          <w:rFonts w:ascii="Times New Roman" w:hAnsi="Times New Roman" w:cs="Times New Roman"/>
        </w:rPr>
      </w:pPr>
    </w:p>
    <w:p w14:paraId="0E8D94CE" w14:textId="77777777" w:rsidR="008D1A7D" w:rsidRDefault="008D1A7D" w:rsidP="008D1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2019</w:t>
      </w:r>
    </w:p>
    <w:p w14:paraId="5D3818FC" w14:textId="77777777" w:rsidR="006B2F86" w:rsidRPr="00E71FC3" w:rsidRDefault="008D1A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E7490" w14:textId="77777777" w:rsidR="008D1A7D" w:rsidRDefault="008D1A7D" w:rsidP="00E71FC3">
      <w:r>
        <w:separator/>
      </w:r>
    </w:p>
  </w:endnote>
  <w:endnote w:type="continuationSeparator" w:id="0">
    <w:p w14:paraId="7E0DFEA0" w14:textId="77777777" w:rsidR="008D1A7D" w:rsidRDefault="008D1A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A9B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36160" w14:textId="77777777" w:rsidR="008D1A7D" w:rsidRDefault="008D1A7D" w:rsidP="00E71FC3">
      <w:r>
        <w:separator/>
      </w:r>
    </w:p>
  </w:footnote>
  <w:footnote w:type="continuationSeparator" w:id="0">
    <w:p w14:paraId="437BDD1C" w14:textId="77777777" w:rsidR="008D1A7D" w:rsidRDefault="008D1A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7D"/>
    <w:rsid w:val="001A7C09"/>
    <w:rsid w:val="00577BD5"/>
    <w:rsid w:val="00656CBA"/>
    <w:rsid w:val="006A1F77"/>
    <w:rsid w:val="00733BE7"/>
    <w:rsid w:val="008D1A7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F312C"/>
  <w15:chartTrackingRefBased/>
  <w15:docId w15:val="{DEC5CF63-8FD8-40C2-9EE9-857B4911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A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D1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2019-04-08T20:45:00Z</dcterms:created>
  <dcterms:modified xsi:type="dcterms:W3CDTF">2019-04-08T20:45:00Z</dcterms:modified>
</cp:coreProperties>
</file>