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HEGGE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</w:t>
      </w: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John Keynes, senior(q.v.).</w:t>
      </w: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21-323)</w:t>
      </w: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6B4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6B4" w:rsidRPr="00361C48" w:rsidRDefault="000F16B4" w:rsidP="000F1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</w:p>
    <w:p w:rsidR="006B2F86" w:rsidRPr="000F16B4" w:rsidRDefault="000F16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0F16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6B4" w:rsidRDefault="000F16B4" w:rsidP="00E71FC3">
      <w:pPr>
        <w:spacing w:after="0" w:line="240" w:lineRule="auto"/>
      </w:pPr>
      <w:r>
        <w:separator/>
      </w:r>
    </w:p>
  </w:endnote>
  <w:endnote w:type="continuationSeparator" w:id="0">
    <w:p w:rsidR="000F16B4" w:rsidRDefault="000F16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6B4" w:rsidRDefault="000F16B4" w:rsidP="00E71FC3">
      <w:pPr>
        <w:spacing w:after="0" w:line="240" w:lineRule="auto"/>
      </w:pPr>
      <w:r>
        <w:separator/>
      </w:r>
    </w:p>
  </w:footnote>
  <w:footnote w:type="continuationSeparator" w:id="0">
    <w:p w:rsidR="000F16B4" w:rsidRDefault="000F16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B4"/>
    <w:rsid w:val="000F16B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2D3E"/>
  <w15:chartTrackingRefBased/>
  <w15:docId w15:val="{EC37618F-D485-4054-BBCC-06F2AADC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2016-03-27T20:01:00Z</dcterms:created>
  <dcterms:modified xsi:type="dcterms:W3CDTF">2016-03-27T20:03:00Z</dcterms:modified>
</cp:coreProperties>
</file>