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0D6F3" w14:textId="77777777" w:rsidR="003C6D62" w:rsidRDefault="003C6D62" w:rsidP="003C6D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HEGGE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6E30689" w14:textId="77777777" w:rsidR="003C6D62" w:rsidRDefault="003C6D62" w:rsidP="003C6D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7EA2F2" w14:textId="77777777" w:rsidR="003C6D62" w:rsidRDefault="003C6D62" w:rsidP="003C6D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3DC3FB" w14:textId="77777777" w:rsidR="003C6D62" w:rsidRDefault="003C6D62" w:rsidP="003C6D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mandamus held in Marlborough, </w:t>
      </w:r>
    </w:p>
    <w:p w14:paraId="7B943225" w14:textId="77777777" w:rsidR="003C6D62" w:rsidRDefault="003C6D62" w:rsidP="003C6D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Thomas de la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Ryver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d.1374).</w:t>
      </w:r>
    </w:p>
    <w:p w14:paraId="7F54BDF5" w14:textId="77777777" w:rsidR="003C6D62" w:rsidRDefault="003C6D62" w:rsidP="003C6D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19-64)</w:t>
      </w:r>
    </w:p>
    <w:p w14:paraId="71085E68" w14:textId="77777777" w:rsidR="003C6D62" w:rsidRDefault="003C6D62" w:rsidP="003C6D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1AA61A" w14:textId="77777777" w:rsidR="003C6D62" w:rsidRDefault="003C6D62" w:rsidP="003C6D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632A0F" w14:textId="77777777" w:rsidR="003C6D62" w:rsidRPr="00272CB6" w:rsidRDefault="003C6D62" w:rsidP="003C6D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2022</w:t>
      </w:r>
    </w:p>
    <w:p w14:paraId="36A3EA58" w14:textId="7D514987" w:rsidR="00BA00AB" w:rsidRPr="003C6D6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C6D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2025D" w14:textId="77777777" w:rsidR="003C6D62" w:rsidRDefault="003C6D62" w:rsidP="009139A6">
      <w:r>
        <w:separator/>
      </w:r>
    </w:p>
  </w:endnote>
  <w:endnote w:type="continuationSeparator" w:id="0">
    <w:p w14:paraId="3D754E29" w14:textId="77777777" w:rsidR="003C6D62" w:rsidRDefault="003C6D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D25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0FF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C58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2036A" w14:textId="77777777" w:rsidR="003C6D62" w:rsidRDefault="003C6D62" w:rsidP="009139A6">
      <w:r>
        <w:separator/>
      </w:r>
    </w:p>
  </w:footnote>
  <w:footnote w:type="continuationSeparator" w:id="0">
    <w:p w14:paraId="722A51A5" w14:textId="77777777" w:rsidR="003C6D62" w:rsidRDefault="003C6D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50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0AF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BC4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D62"/>
    <w:rsid w:val="000666E0"/>
    <w:rsid w:val="002510B7"/>
    <w:rsid w:val="003C6D6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5B487"/>
  <w15:chartTrackingRefBased/>
  <w15:docId w15:val="{5314CDD1-BEFE-4ABA-AC6D-D98BC879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C6D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2022-03-15T15:00:00Z</dcterms:created>
  <dcterms:modified xsi:type="dcterms:W3CDTF">2022-03-15T15:01:00Z</dcterms:modified>
</cp:coreProperties>
</file>