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9A5" w:rsidRDefault="005A39A5" w:rsidP="005A39A5">
      <w:pPr>
        <w:pStyle w:val="NoSpacing"/>
      </w:pPr>
      <w:r>
        <w:rPr>
          <w:u w:val="single"/>
        </w:rPr>
        <w:t>James HEGGE</w:t>
      </w:r>
      <w:r>
        <w:t xml:space="preserve">       (fl.1415)</w:t>
      </w:r>
    </w:p>
    <w:p w:rsidR="005A39A5" w:rsidRDefault="005A39A5" w:rsidP="005A39A5">
      <w:pPr>
        <w:pStyle w:val="NoSpacing"/>
      </w:pPr>
      <w:r>
        <w:t>Archer.</w:t>
      </w:r>
    </w:p>
    <w:p w:rsidR="005A39A5" w:rsidRDefault="005A39A5" w:rsidP="005A39A5">
      <w:pPr>
        <w:pStyle w:val="NoSpacing"/>
      </w:pPr>
    </w:p>
    <w:p w:rsidR="005A39A5" w:rsidRDefault="005A39A5" w:rsidP="005A39A5">
      <w:pPr>
        <w:pStyle w:val="NoSpacing"/>
      </w:pPr>
    </w:p>
    <w:p w:rsidR="005A39A5" w:rsidRDefault="005A39A5" w:rsidP="005A39A5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Sir William</w:t>
      </w:r>
    </w:p>
    <w:p w:rsidR="005A39A5" w:rsidRPr="007E04EA" w:rsidRDefault="005A39A5" w:rsidP="005A39A5">
      <w:pPr>
        <w:pStyle w:val="NoSpacing"/>
      </w:pPr>
      <w:r>
        <w:tab/>
      </w:r>
      <w:r>
        <w:tab/>
      </w:r>
      <w:proofErr w:type="spellStart"/>
      <w:proofErr w:type="gramStart"/>
      <w:r>
        <w:t>Granson</w:t>
      </w:r>
      <w:proofErr w:type="spellEnd"/>
      <w:r>
        <w:t>(</w:t>
      </w:r>
      <w:proofErr w:type="gramEnd"/>
      <w:r>
        <w:t>q.v.).</w:t>
      </w:r>
    </w:p>
    <w:p w:rsidR="005A39A5" w:rsidRPr="007E04EA" w:rsidRDefault="005A39A5" w:rsidP="005A39A5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5A39A5" w:rsidRPr="007E04EA" w:rsidRDefault="005A39A5" w:rsidP="005A39A5">
      <w:pPr>
        <w:pStyle w:val="NoSpacing"/>
      </w:pPr>
    </w:p>
    <w:p w:rsidR="005A39A5" w:rsidRPr="007E04EA" w:rsidRDefault="005A39A5" w:rsidP="005A39A5">
      <w:pPr>
        <w:pStyle w:val="NoSpacing"/>
      </w:pPr>
    </w:p>
    <w:p w:rsidR="005A39A5" w:rsidRDefault="005A39A5" w:rsidP="005A39A5">
      <w:pPr>
        <w:pStyle w:val="NoSpacing"/>
      </w:pPr>
      <w:r>
        <w:t>12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9A5" w:rsidRDefault="005A39A5" w:rsidP="00920DE3">
      <w:pPr>
        <w:spacing w:after="0" w:line="240" w:lineRule="auto"/>
      </w:pPr>
      <w:r>
        <w:separator/>
      </w:r>
    </w:p>
  </w:endnote>
  <w:endnote w:type="continuationSeparator" w:id="0">
    <w:p w:rsidR="005A39A5" w:rsidRDefault="005A39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9A5" w:rsidRDefault="005A39A5" w:rsidP="00920DE3">
      <w:pPr>
        <w:spacing w:after="0" w:line="240" w:lineRule="auto"/>
      </w:pPr>
      <w:r>
        <w:separator/>
      </w:r>
    </w:p>
  </w:footnote>
  <w:footnote w:type="continuationSeparator" w:id="0">
    <w:p w:rsidR="005A39A5" w:rsidRDefault="005A39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9A5"/>
    <w:rsid w:val="00120749"/>
    <w:rsid w:val="005A39A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39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39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2014-05-21T20:02:00Z</dcterms:created>
  <dcterms:modified xsi:type="dcterms:W3CDTF">2014-05-21T20:03:00Z</dcterms:modified>
</cp:coreProperties>
</file>