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HEGG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Monk of Flaxley.</w:t>
      </w:r>
      <w:bookmarkStart w:id="0" w:name="_GoBack"/>
      <w:bookmarkEnd w:id="0"/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D5" w:rsidRDefault="00B140D5" w:rsidP="00B140D5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Jun.1449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140D5" w:rsidRDefault="00B140D5" w:rsidP="00B140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sectPr w:rsidR="00DD5B8A" w:rsidRPr="00B140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0D5" w:rsidRDefault="00B140D5" w:rsidP="00564E3C">
      <w:pPr>
        <w:spacing w:after="0" w:line="240" w:lineRule="auto"/>
      </w:pPr>
      <w:r>
        <w:separator/>
      </w:r>
    </w:p>
  </w:endnote>
  <w:endnote w:type="continuationSeparator" w:id="0">
    <w:p w:rsidR="00B140D5" w:rsidRDefault="00B140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40D5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0D5" w:rsidRDefault="00B140D5" w:rsidP="00564E3C">
      <w:pPr>
        <w:spacing w:after="0" w:line="240" w:lineRule="auto"/>
      </w:pPr>
      <w:r>
        <w:separator/>
      </w:r>
    </w:p>
  </w:footnote>
  <w:footnote w:type="continuationSeparator" w:id="0">
    <w:p w:rsidR="00B140D5" w:rsidRDefault="00B140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0D5"/>
    <w:rsid w:val="00372DC6"/>
    <w:rsid w:val="00564E3C"/>
    <w:rsid w:val="0064591D"/>
    <w:rsid w:val="00B140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BEC8"/>
  <w15:chartTrackingRefBased/>
  <w15:docId w15:val="{A3DAC8F6-8F65-4BAE-8DC4-B096AA9D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2016-01-16T16:14:00Z</dcterms:created>
  <dcterms:modified xsi:type="dcterms:W3CDTF">2016-01-16T16:16:00Z</dcterms:modified>
</cp:coreProperties>
</file>