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7EB5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HEGENELL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6683BBB2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</w:p>
    <w:p w14:paraId="66C4829D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</w:p>
    <w:p w14:paraId="1BD3B0E8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Aug.1479</w:t>
      </w:r>
      <w:r>
        <w:rPr>
          <w:rFonts w:eastAsia="Times New Roman" w:cs="Times New Roman"/>
          <w:szCs w:val="24"/>
        </w:rPr>
        <w:tab/>
        <w:t>He was a witness of the Will of Thomas Leche(q.v.).</w:t>
      </w:r>
    </w:p>
    <w:p w14:paraId="23366F07" w14:textId="77777777" w:rsidR="004F773A" w:rsidRDefault="004F773A" w:rsidP="004F773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pp.367-8)</w:t>
      </w:r>
    </w:p>
    <w:p w14:paraId="7A4E229A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</w:p>
    <w:p w14:paraId="22925D97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</w:p>
    <w:p w14:paraId="641D3635" w14:textId="77777777" w:rsidR="004F773A" w:rsidRDefault="004F773A" w:rsidP="004F77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December 2023</w:t>
      </w:r>
    </w:p>
    <w:p w14:paraId="2F2119F9" w14:textId="7879B259" w:rsidR="004F773A" w:rsidRPr="004F773A" w:rsidRDefault="00D31493" w:rsidP="004F77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p w14:paraId="763E3A78" w14:textId="2F1D2B95" w:rsidR="004F773A" w:rsidRPr="004F773A" w:rsidRDefault="004F773A" w:rsidP="004F773A">
      <w:pPr>
        <w:pStyle w:val="NoSpacing"/>
        <w:rPr>
          <w:rFonts w:eastAsia="Times New Roman" w:cs="Times New Roman"/>
          <w:szCs w:val="24"/>
        </w:rPr>
      </w:pPr>
    </w:p>
    <w:p w14:paraId="27D1984D" w14:textId="6B00ED4F" w:rsidR="004F773A" w:rsidRPr="004F773A" w:rsidRDefault="004F773A" w:rsidP="004F773A">
      <w:pPr>
        <w:pStyle w:val="NoSpacing"/>
        <w:tabs>
          <w:tab w:val="left" w:pos="2076"/>
        </w:tabs>
        <w:rPr>
          <w:rFonts w:eastAsia="Times New Roman" w:cs="Times New Roman"/>
          <w:szCs w:val="24"/>
        </w:rPr>
      </w:pPr>
    </w:p>
    <w:sectPr w:rsidR="004F773A" w:rsidRPr="004F77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8DB55" w14:textId="77777777" w:rsidR="00C04696" w:rsidRDefault="00C04696" w:rsidP="009139A6">
      <w:r>
        <w:separator/>
      </w:r>
    </w:p>
  </w:endnote>
  <w:endnote w:type="continuationSeparator" w:id="0">
    <w:p w14:paraId="478BA4AA" w14:textId="77777777" w:rsidR="00C04696" w:rsidRDefault="00C046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A8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2C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E9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B6724" w14:textId="77777777" w:rsidR="00C04696" w:rsidRDefault="00C04696" w:rsidP="009139A6">
      <w:r>
        <w:separator/>
      </w:r>
    </w:p>
  </w:footnote>
  <w:footnote w:type="continuationSeparator" w:id="0">
    <w:p w14:paraId="4FE3DBC4" w14:textId="77777777" w:rsidR="00C04696" w:rsidRDefault="00C046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FC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0D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52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96"/>
    <w:rsid w:val="0001323A"/>
    <w:rsid w:val="000666E0"/>
    <w:rsid w:val="002510B7"/>
    <w:rsid w:val="004F773A"/>
    <w:rsid w:val="00507BE6"/>
    <w:rsid w:val="005C130B"/>
    <w:rsid w:val="007041D3"/>
    <w:rsid w:val="00826F5C"/>
    <w:rsid w:val="009139A6"/>
    <w:rsid w:val="009448BB"/>
    <w:rsid w:val="00947624"/>
    <w:rsid w:val="009F78F3"/>
    <w:rsid w:val="00A30089"/>
    <w:rsid w:val="00A3176C"/>
    <w:rsid w:val="00AE65F8"/>
    <w:rsid w:val="00BA00AB"/>
    <w:rsid w:val="00C04696"/>
    <w:rsid w:val="00CB4ED9"/>
    <w:rsid w:val="00D31493"/>
    <w:rsid w:val="00EB3209"/>
    <w:rsid w:val="00F41096"/>
    <w:rsid w:val="00F5287F"/>
    <w:rsid w:val="00F8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4A0AA"/>
  <w15:chartTrackingRefBased/>
  <w15:docId w15:val="{D65695FC-D0F8-4640-8867-F6BE374B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271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2023-12-22T15:02:00Z</dcterms:created>
  <dcterms:modified xsi:type="dcterms:W3CDTF">2023-12-22T19:49:00Z</dcterms:modified>
</cp:coreProperties>
</file>