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F1DC3" w14:textId="77777777" w:rsidR="006B2F86" w:rsidRDefault="00671605" w:rsidP="00E71FC3">
      <w:pPr>
        <w:pStyle w:val="NoSpacing"/>
      </w:pPr>
      <w:r>
        <w:rPr>
          <w:u w:val="single"/>
        </w:rPr>
        <w:t>Richard HEGEKYNS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47158D11" w14:textId="77777777" w:rsidR="00671605" w:rsidRDefault="00671605" w:rsidP="00E71FC3">
      <w:pPr>
        <w:pStyle w:val="NoSpacing"/>
      </w:pPr>
    </w:p>
    <w:p w14:paraId="20D1AD1B" w14:textId="77777777" w:rsidR="00671605" w:rsidRDefault="00671605" w:rsidP="00E71FC3">
      <w:pPr>
        <w:pStyle w:val="NoSpacing"/>
      </w:pPr>
    </w:p>
    <w:p w14:paraId="26EA95D0" w14:textId="77777777" w:rsidR="00671605" w:rsidRDefault="00671605" w:rsidP="00E71FC3">
      <w:pPr>
        <w:pStyle w:val="NoSpacing"/>
      </w:pPr>
      <w:r>
        <w:t>21 Jun.</w:t>
      </w:r>
      <w:r>
        <w:tab/>
        <w:t>1482</w:t>
      </w:r>
      <w:r>
        <w:tab/>
        <w:t xml:space="preserve">He was the patron of John </w:t>
      </w:r>
      <w:proofErr w:type="spellStart"/>
      <w:r>
        <w:t>Lloyde</w:t>
      </w:r>
      <w:proofErr w:type="spellEnd"/>
      <w:r>
        <w:t xml:space="preserve">, chaplain(q.v.), when he became the </w:t>
      </w:r>
    </w:p>
    <w:p w14:paraId="10821E76" w14:textId="77777777" w:rsidR="00671605" w:rsidRDefault="00671605" w:rsidP="00E71FC3">
      <w:pPr>
        <w:pStyle w:val="NoSpacing"/>
      </w:pPr>
      <w:r>
        <w:tab/>
      </w:r>
      <w:r>
        <w:tab/>
        <w:t xml:space="preserve">Vicar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Church, </w:t>
      </w:r>
      <w:proofErr w:type="spellStart"/>
      <w:r>
        <w:t>Bedenbury</w:t>
      </w:r>
      <w:proofErr w:type="spellEnd"/>
      <w:r>
        <w:t>, Herefordshire.</w:t>
      </w:r>
    </w:p>
    <w:p w14:paraId="6AD75CCC" w14:textId="35B62391" w:rsidR="00671605" w:rsidRDefault="00671605" w:rsidP="00E71FC3">
      <w:pPr>
        <w:pStyle w:val="NoSpacing"/>
      </w:pPr>
      <w:r>
        <w:tab/>
      </w:r>
      <w:r>
        <w:tab/>
        <w:t>(</w:t>
      </w:r>
      <w:hyperlink r:id="rId6" w:history="1">
        <w:r w:rsidRPr="00145845">
          <w:rPr>
            <w:rStyle w:val="Hyperlink"/>
          </w:rPr>
          <w:t>http://www.melocki.org.uk/diocese/Bedenbury.html</w:t>
        </w:r>
      </w:hyperlink>
      <w:r>
        <w:t>)</w:t>
      </w:r>
    </w:p>
    <w:p w14:paraId="277F3E54" w14:textId="77777777" w:rsidR="000F466F" w:rsidRDefault="000F466F" w:rsidP="00E71FC3">
      <w:pPr>
        <w:pStyle w:val="NoSpacing"/>
      </w:pPr>
    </w:p>
    <w:p w14:paraId="630FE655" w14:textId="77777777" w:rsidR="00671605" w:rsidRDefault="00671605" w:rsidP="00E71FC3">
      <w:pPr>
        <w:pStyle w:val="NoSpacing"/>
      </w:pPr>
    </w:p>
    <w:p w14:paraId="74043E31" w14:textId="77777777" w:rsidR="00671605" w:rsidRDefault="00671605" w:rsidP="00E71FC3">
      <w:pPr>
        <w:pStyle w:val="NoSpacing"/>
      </w:pPr>
    </w:p>
    <w:p w14:paraId="61D2CC8B" w14:textId="77777777" w:rsidR="00671605" w:rsidRPr="00671605" w:rsidRDefault="00671605" w:rsidP="00E71FC3">
      <w:pPr>
        <w:pStyle w:val="NoSpacing"/>
      </w:pPr>
      <w:r>
        <w:t xml:space="preserve">28 January </w:t>
      </w:r>
    </w:p>
    <w:sectPr w:rsidR="00671605" w:rsidRPr="0067160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05D53F" w14:textId="77777777" w:rsidR="00671605" w:rsidRDefault="00671605" w:rsidP="00E71FC3">
      <w:pPr>
        <w:spacing w:after="0" w:line="240" w:lineRule="auto"/>
      </w:pPr>
      <w:r>
        <w:separator/>
      </w:r>
    </w:p>
  </w:endnote>
  <w:endnote w:type="continuationSeparator" w:id="0">
    <w:p w14:paraId="4E657E73" w14:textId="77777777" w:rsidR="00671605" w:rsidRDefault="006716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684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FDDC51" w14:textId="77777777" w:rsidR="00671605" w:rsidRDefault="00671605" w:rsidP="00E71FC3">
      <w:pPr>
        <w:spacing w:after="0" w:line="240" w:lineRule="auto"/>
      </w:pPr>
      <w:r>
        <w:separator/>
      </w:r>
    </w:p>
  </w:footnote>
  <w:footnote w:type="continuationSeparator" w:id="0">
    <w:p w14:paraId="5FA72E4E" w14:textId="77777777" w:rsidR="00671605" w:rsidRDefault="006716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605"/>
    <w:rsid w:val="000F466F"/>
    <w:rsid w:val="001A7C09"/>
    <w:rsid w:val="00577BD5"/>
    <w:rsid w:val="00656CBA"/>
    <w:rsid w:val="00671605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9B90F"/>
  <w15:chartTrackingRefBased/>
  <w15:docId w15:val="{6F8A405E-EA37-4286-8387-2C05FB14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716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edenbur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2017-01-28T18:41:00Z</dcterms:created>
  <dcterms:modified xsi:type="dcterms:W3CDTF">2020-11-09T09:49:00Z</dcterms:modified>
</cp:coreProperties>
</file>