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D960D" w14:textId="77777777" w:rsidR="00AC3F65" w:rsidRPr="0020196C" w:rsidRDefault="00AC3F65" w:rsidP="00AC3F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196C">
        <w:rPr>
          <w:rFonts w:ascii="Times New Roman" w:hAnsi="Times New Roman" w:cs="Times New Roman"/>
          <w:sz w:val="24"/>
          <w:szCs w:val="24"/>
          <w:u w:val="single"/>
        </w:rPr>
        <w:t>William of the HEETH</w:t>
      </w:r>
      <w:r w:rsidRPr="0020196C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20196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20196C">
        <w:rPr>
          <w:rFonts w:ascii="Times New Roman" w:hAnsi="Times New Roman" w:cs="Times New Roman"/>
          <w:sz w:val="24"/>
          <w:szCs w:val="24"/>
        </w:rPr>
        <w:t>fl.1456)</w:t>
      </w:r>
    </w:p>
    <w:p w14:paraId="2AC247B7" w14:textId="77777777" w:rsidR="00AC3F65" w:rsidRPr="0020196C" w:rsidRDefault="00AC3F65" w:rsidP="00AC3F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460CE5" w14:textId="77777777" w:rsidR="00AC3F65" w:rsidRPr="0020196C" w:rsidRDefault="00AC3F65" w:rsidP="00AC3F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69B017" w14:textId="77777777" w:rsidR="00AC3F65" w:rsidRPr="0020196C" w:rsidRDefault="00AC3F65" w:rsidP="00AC3F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196C">
        <w:rPr>
          <w:rFonts w:ascii="Times New Roman" w:hAnsi="Times New Roman" w:cs="Times New Roman"/>
          <w:sz w:val="24"/>
          <w:szCs w:val="24"/>
        </w:rPr>
        <w:t>21 Jun.1456</w:t>
      </w:r>
      <w:r w:rsidRPr="0020196C">
        <w:rPr>
          <w:rFonts w:ascii="Times New Roman" w:hAnsi="Times New Roman" w:cs="Times New Roman"/>
          <w:sz w:val="24"/>
          <w:szCs w:val="24"/>
        </w:rPr>
        <w:tab/>
        <w:t xml:space="preserve">He was a witness when William Geffrey of Bentley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Pauncefoot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>,</w:t>
      </w:r>
    </w:p>
    <w:p w14:paraId="2D9548C9" w14:textId="77777777" w:rsidR="00AC3F65" w:rsidRPr="0020196C" w:rsidRDefault="00AC3F65" w:rsidP="00AC3F6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20196C">
        <w:rPr>
          <w:rFonts w:ascii="Times New Roman" w:hAnsi="Times New Roman" w:cs="Times New Roman"/>
          <w:sz w:val="24"/>
          <w:szCs w:val="24"/>
        </w:rPr>
        <w:t xml:space="preserve">Worcestershire(q.v.) gave his lands in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Tardebigge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 xml:space="preserve"> and Bentley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Pauncefoot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 xml:space="preserve"> to William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Strynger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 xml:space="preserve">, Vicar of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Tardebigge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 xml:space="preserve">(q.v.) and Richard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Cokys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 xml:space="preserve">, farmer of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Sheltwood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 xml:space="preserve">(q.v.). At Bentley </w:t>
      </w:r>
      <w:proofErr w:type="spellStart"/>
      <w:r w:rsidRPr="0020196C">
        <w:rPr>
          <w:rFonts w:ascii="Times New Roman" w:hAnsi="Times New Roman" w:cs="Times New Roman"/>
          <w:sz w:val="24"/>
          <w:szCs w:val="24"/>
        </w:rPr>
        <w:t>Pauncefoot</w:t>
      </w:r>
      <w:proofErr w:type="spellEnd"/>
      <w:r w:rsidRPr="0020196C">
        <w:rPr>
          <w:rFonts w:ascii="Times New Roman" w:hAnsi="Times New Roman" w:cs="Times New Roman"/>
          <w:sz w:val="24"/>
          <w:szCs w:val="24"/>
        </w:rPr>
        <w:t>.</w:t>
      </w:r>
    </w:p>
    <w:p w14:paraId="5316062F" w14:textId="77777777" w:rsidR="00AC3F65" w:rsidRPr="0020196C" w:rsidRDefault="00AC3F65" w:rsidP="00AC3F6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20196C">
        <w:rPr>
          <w:rFonts w:ascii="Times New Roman" w:hAnsi="Times New Roman" w:cs="Times New Roman"/>
          <w:sz w:val="24"/>
          <w:szCs w:val="24"/>
        </w:rPr>
        <w:t>(T.N.A. ref. ER 139/72)</w:t>
      </w:r>
    </w:p>
    <w:p w14:paraId="0EF817A3" w14:textId="77777777" w:rsidR="00AC3F65" w:rsidRPr="0020196C" w:rsidRDefault="00AC3F65" w:rsidP="00AC3F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AF8488" w14:textId="77777777" w:rsidR="00AC3F65" w:rsidRPr="0020196C" w:rsidRDefault="00AC3F65" w:rsidP="00AC3F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7C37B7" w14:textId="77777777" w:rsidR="00AC3F65" w:rsidRPr="0020196C" w:rsidRDefault="00AC3F65" w:rsidP="00AC3F6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196C">
        <w:rPr>
          <w:rFonts w:ascii="Times New Roman" w:hAnsi="Times New Roman" w:cs="Times New Roman"/>
          <w:sz w:val="24"/>
          <w:szCs w:val="24"/>
        </w:rPr>
        <w:t>19 February 2022</w:t>
      </w:r>
    </w:p>
    <w:p w14:paraId="448AC2D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C7009" w14:textId="77777777" w:rsidR="00AC3F65" w:rsidRDefault="00AC3F65" w:rsidP="009139A6">
      <w:r>
        <w:separator/>
      </w:r>
    </w:p>
  </w:endnote>
  <w:endnote w:type="continuationSeparator" w:id="0">
    <w:p w14:paraId="08B694C5" w14:textId="77777777" w:rsidR="00AC3F65" w:rsidRDefault="00AC3F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332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E63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0EE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070F1" w14:textId="77777777" w:rsidR="00AC3F65" w:rsidRDefault="00AC3F65" w:rsidP="009139A6">
      <w:r>
        <w:separator/>
      </w:r>
    </w:p>
  </w:footnote>
  <w:footnote w:type="continuationSeparator" w:id="0">
    <w:p w14:paraId="376ACAD9" w14:textId="77777777" w:rsidR="00AC3F65" w:rsidRDefault="00AC3F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044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F0E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4A8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65"/>
    <w:rsid w:val="000666E0"/>
    <w:rsid w:val="002510B7"/>
    <w:rsid w:val="005C130B"/>
    <w:rsid w:val="00826F5C"/>
    <w:rsid w:val="009139A6"/>
    <w:rsid w:val="009448BB"/>
    <w:rsid w:val="00A3176C"/>
    <w:rsid w:val="00AC3F65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2BEBF"/>
  <w15:chartTrackingRefBased/>
  <w15:docId w15:val="{5AC946B2-FA65-41ED-82C5-E88360F5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2022-03-04T12:12:00Z</dcterms:created>
  <dcterms:modified xsi:type="dcterms:W3CDTF">2022-03-04T12:13:00Z</dcterms:modified>
</cp:coreProperties>
</file>