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77A" w:rsidRDefault="004C177A" w:rsidP="004C177A">
      <w:pPr>
        <w:pStyle w:val="NoSpacing"/>
        <w:jc w:val="both"/>
      </w:pPr>
      <w:r>
        <w:rPr>
          <w:u w:val="single"/>
        </w:rPr>
        <w:t>Thomas HEERDE</w:t>
      </w:r>
      <w:r>
        <w:t xml:space="preserve">      (fl.1427-8)</w:t>
      </w:r>
    </w:p>
    <w:p w:rsidR="004C177A" w:rsidRDefault="004C177A" w:rsidP="004C177A">
      <w:pPr>
        <w:pStyle w:val="NoSpacing"/>
        <w:jc w:val="both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Totham</w:t>
      </w:r>
      <w:proofErr w:type="spellEnd"/>
      <w:r>
        <w:t>, Essex.</w:t>
      </w:r>
    </w:p>
    <w:p w:rsidR="004C177A" w:rsidRDefault="004C177A" w:rsidP="004C177A">
      <w:pPr>
        <w:pStyle w:val="NoSpacing"/>
        <w:jc w:val="both"/>
      </w:pPr>
    </w:p>
    <w:p w:rsidR="004C177A" w:rsidRDefault="004C177A" w:rsidP="004C177A">
      <w:pPr>
        <w:pStyle w:val="NoSpacing"/>
        <w:jc w:val="both"/>
      </w:pPr>
    </w:p>
    <w:p w:rsidR="004C177A" w:rsidRDefault="004C177A" w:rsidP="004C177A">
      <w:pPr>
        <w:pStyle w:val="NoSpacing"/>
        <w:jc w:val="both"/>
      </w:pPr>
      <w:r>
        <w:t xml:space="preserve">         1427-8</w:t>
      </w:r>
      <w:r>
        <w:tab/>
        <w:t>He was a burgess of Colchester.</w:t>
      </w:r>
    </w:p>
    <w:p w:rsidR="004C177A" w:rsidRDefault="004C177A" w:rsidP="004C177A">
      <w:pPr>
        <w:pStyle w:val="NoSpacing"/>
        <w:jc w:val="both"/>
      </w:pPr>
      <w:r>
        <w:tab/>
      </w:r>
      <w:r>
        <w:tab/>
        <w:t>(“The Red Parchment Book of Colchester” p.105)</w:t>
      </w:r>
    </w:p>
    <w:p w:rsidR="004C177A" w:rsidRDefault="004C177A" w:rsidP="004C177A">
      <w:pPr>
        <w:pStyle w:val="NoSpacing"/>
        <w:jc w:val="both"/>
      </w:pPr>
    </w:p>
    <w:p w:rsidR="004C177A" w:rsidRDefault="004C177A" w:rsidP="004C177A">
      <w:pPr>
        <w:pStyle w:val="NoSpacing"/>
        <w:jc w:val="both"/>
      </w:pPr>
    </w:p>
    <w:p w:rsidR="004C177A" w:rsidRDefault="004C177A" w:rsidP="004C177A">
      <w:pPr>
        <w:pStyle w:val="NoSpacing"/>
        <w:jc w:val="both"/>
      </w:pPr>
      <w:r>
        <w:t>1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77A" w:rsidRDefault="004C177A" w:rsidP="00920DE3">
      <w:pPr>
        <w:spacing w:after="0" w:line="240" w:lineRule="auto"/>
      </w:pPr>
      <w:r>
        <w:separator/>
      </w:r>
    </w:p>
  </w:endnote>
  <w:endnote w:type="continuationSeparator" w:id="0">
    <w:p w:rsidR="004C177A" w:rsidRDefault="004C17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77A" w:rsidRDefault="004C177A" w:rsidP="00920DE3">
      <w:pPr>
        <w:spacing w:after="0" w:line="240" w:lineRule="auto"/>
      </w:pPr>
      <w:r>
        <w:separator/>
      </w:r>
    </w:p>
  </w:footnote>
  <w:footnote w:type="continuationSeparator" w:id="0">
    <w:p w:rsidR="004C177A" w:rsidRDefault="004C17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77A"/>
    <w:rsid w:val="00120749"/>
    <w:rsid w:val="004C177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2015-09-03T19:26:00Z</dcterms:created>
  <dcterms:modified xsi:type="dcterms:W3CDTF">2015-09-03T19:26:00Z</dcterms:modified>
</cp:coreProperties>
</file>