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3623C" w14:textId="77777777" w:rsidR="003E6078" w:rsidRDefault="00D141BC" w:rsidP="00E71FC3">
      <w:pPr>
        <w:pStyle w:val="NoSpacing"/>
      </w:pPr>
      <w:r>
        <w:rPr>
          <w:u w:val="single"/>
        </w:rPr>
        <w:t>John HEENDE</w:t>
      </w:r>
      <w:r>
        <w:t xml:space="preserve">      (fl.1404-9)</w:t>
      </w:r>
    </w:p>
    <w:p w14:paraId="234C6C9E" w14:textId="77777777" w:rsidR="00D141BC" w:rsidRDefault="00D141BC" w:rsidP="00E71FC3">
      <w:pPr>
        <w:pStyle w:val="NoSpacing"/>
      </w:pPr>
      <w:r>
        <w:t>of London. Alderman.</w:t>
      </w:r>
    </w:p>
    <w:p w14:paraId="45EFB48D" w14:textId="77777777" w:rsidR="00D141BC" w:rsidRDefault="00D141BC" w:rsidP="00E71FC3">
      <w:pPr>
        <w:pStyle w:val="NoSpacing"/>
      </w:pPr>
    </w:p>
    <w:p w14:paraId="17EE662F" w14:textId="77777777" w:rsidR="00D141BC" w:rsidRDefault="00D141BC" w:rsidP="00E71FC3">
      <w:pPr>
        <w:pStyle w:val="NoSpacing"/>
      </w:pPr>
    </w:p>
    <w:p w14:paraId="2FD2CE33" w14:textId="51FB9804" w:rsidR="00D141BC" w:rsidRDefault="00D141BC" w:rsidP="00D141BC">
      <w:pPr>
        <w:pStyle w:val="NoSpacing"/>
      </w:pPr>
      <w:r>
        <w:t xml:space="preserve">         1404-9</w:t>
      </w:r>
      <w:r>
        <w:tab/>
        <w:t xml:space="preserve">He was Alderman of Walbrook Ward. </w:t>
      </w:r>
    </w:p>
    <w:p w14:paraId="453D4C0D" w14:textId="77777777" w:rsidR="00D141BC" w:rsidRDefault="00D141BC" w:rsidP="00D141BC">
      <w:pPr>
        <w:pStyle w:val="NoSpacing"/>
        <w:ind w:left="1440"/>
        <w:rPr>
          <w:color w:val="333333"/>
          <w:sz w:val="16"/>
          <w:szCs w:val="16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Alfred P Beaven, 'Chronological list of aldermen: 1400-1500', in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The Aldermen of the City of London Temp. Henry III - 1912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1908), pp. 1-20.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http://www.british-history.ac.uk/no-series/london-aldermen/hen3-1912/pp1-20 [accessed 24 March 2017]. </w:t>
      </w:r>
    </w:p>
    <w:p w14:paraId="5B9B5A2D" w14:textId="77777777" w:rsidR="00D141BC" w:rsidRPr="00D141BC" w:rsidRDefault="00D141BC" w:rsidP="00D141BC">
      <w:pPr>
        <w:pStyle w:val="NoSpacing"/>
      </w:pPr>
      <w:r>
        <w:rPr>
          <w:color w:val="333333"/>
          <w:shd w:val="clear" w:color="auto" w:fill="FFFFFF"/>
        </w:rPr>
        <w:t>13 Oct.1404</w:t>
      </w:r>
      <w:r>
        <w:rPr>
          <w:color w:val="333333"/>
          <w:shd w:val="clear" w:color="auto" w:fill="FFFFFF"/>
        </w:rPr>
        <w:tab/>
        <w:t>He was elected Mayor.  (ibid. fn.5)</w:t>
      </w:r>
    </w:p>
    <w:p w14:paraId="71DF46D0" w14:textId="77777777" w:rsidR="00D141BC" w:rsidRDefault="00D141BC" w:rsidP="00D141BC">
      <w:pPr>
        <w:pStyle w:val="NoSpacing"/>
        <w:spacing w:before="240"/>
        <w:rPr>
          <w:color w:val="333333"/>
          <w:shd w:val="clear" w:color="auto" w:fill="FFFFFF"/>
        </w:rPr>
      </w:pPr>
    </w:p>
    <w:p w14:paraId="1DAC8AEE" w14:textId="77777777" w:rsidR="00D141BC" w:rsidRPr="00D141BC" w:rsidRDefault="00D141BC" w:rsidP="00D141BC">
      <w:pPr>
        <w:pStyle w:val="NoSpacing"/>
        <w:spacing w:before="240"/>
      </w:pPr>
      <w:r>
        <w:rPr>
          <w:color w:val="333333"/>
          <w:shd w:val="clear" w:color="auto" w:fill="FFFFFF"/>
        </w:rPr>
        <w:t>24 March 2017</w:t>
      </w:r>
    </w:p>
    <w:sectPr w:rsidR="00D141BC" w:rsidRPr="00D141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BCA03" w14:textId="77777777" w:rsidR="003E6078" w:rsidRDefault="003E6078" w:rsidP="00E71FC3">
      <w:pPr>
        <w:spacing w:after="0" w:line="240" w:lineRule="auto"/>
      </w:pPr>
      <w:r>
        <w:separator/>
      </w:r>
    </w:p>
  </w:endnote>
  <w:endnote w:type="continuationSeparator" w:id="0">
    <w:p w14:paraId="72FA2964" w14:textId="77777777" w:rsidR="003E6078" w:rsidRDefault="003E60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EC7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206B7" w14:textId="77777777" w:rsidR="003E6078" w:rsidRDefault="003E6078" w:rsidP="00E71FC3">
      <w:pPr>
        <w:spacing w:after="0" w:line="240" w:lineRule="auto"/>
      </w:pPr>
      <w:r>
        <w:separator/>
      </w:r>
    </w:p>
  </w:footnote>
  <w:footnote w:type="continuationSeparator" w:id="0">
    <w:p w14:paraId="7661EFAE" w14:textId="77777777" w:rsidR="003E6078" w:rsidRDefault="003E60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1BC"/>
    <w:rsid w:val="001A7C09"/>
    <w:rsid w:val="002C4EF7"/>
    <w:rsid w:val="003E6078"/>
    <w:rsid w:val="00417A51"/>
    <w:rsid w:val="00577BD5"/>
    <w:rsid w:val="00656CBA"/>
    <w:rsid w:val="006A1F77"/>
    <w:rsid w:val="00733BE7"/>
    <w:rsid w:val="00AB52E8"/>
    <w:rsid w:val="00B16D3F"/>
    <w:rsid w:val="00BB41AC"/>
    <w:rsid w:val="00D141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023F6"/>
  <w15:chartTrackingRefBased/>
  <w15:docId w15:val="{33973F41-F493-4D93-961F-20B407CA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apple-converted-space">
    <w:name w:val="apple-converted-space"/>
    <w:basedOn w:val="DefaultParagraphFont"/>
    <w:rsid w:val="00D141BC"/>
  </w:style>
  <w:style w:type="character" w:styleId="Emphasis">
    <w:name w:val="Emphasis"/>
    <w:basedOn w:val="DefaultParagraphFont"/>
    <w:uiPriority w:val="20"/>
    <w:qFormat/>
    <w:rsid w:val="00D14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2017-03-24T22:52:00Z</dcterms:created>
  <dcterms:modified xsi:type="dcterms:W3CDTF">2026-05-04T09:15:00Z</dcterms:modified>
</cp:coreProperties>
</file>