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5A8E6" w14:textId="17E12980" w:rsidR="00BA00AB" w:rsidRDefault="00723D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HEEDE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70F6A64" w14:textId="77777777" w:rsidR="00723DD3" w:rsidRDefault="00723DD3" w:rsidP="009139A6">
      <w:pPr>
        <w:pStyle w:val="NoSpacing"/>
        <w:rPr>
          <w:rFonts w:cs="Times New Roman"/>
          <w:szCs w:val="24"/>
        </w:rPr>
      </w:pPr>
    </w:p>
    <w:p w14:paraId="5A5E43A0" w14:textId="77777777" w:rsidR="00723DD3" w:rsidRDefault="00723DD3" w:rsidP="009139A6">
      <w:pPr>
        <w:pStyle w:val="NoSpacing"/>
        <w:rPr>
          <w:rFonts w:cs="Times New Roman"/>
          <w:szCs w:val="24"/>
        </w:rPr>
      </w:pPr>
    </w:p>
    <w:p w14:paraId="7943E18B" w14:textId="0754C7DE" w:rsidR="00723DD3" w:rsidRDefault="00723D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Jul.</w:t>
      </w: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Sir William Taylor of London, grocer(q.v.), appointed him a joint </w:t>
      </w:r>
      <w:proofErr w:type="gramStart"/>
      <w:r>
        <w:rPr>
          <w:rFonts w:cs="Times New Roman"/>
          <w:szCs w:val="24"/>
        </w:rPr>
        <w:t>executor</w:t>
      </w:r>
      <w:proofErr w:type="gramEnd"/>
    </w:p>
    <w:p w14:paraId="1EA2B937" w14:textId="6D33855F" w:rsidR="00723DD3" w:rsidRDefault="00723DD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his Will.</w:t>
      </w:r>
    </w:p>
    <w:p w14:paraId="5CDC8F60" w14:textId="77777777" w:rsidR="00723DD3" w:rsidRDefault="00723DD3" w:rsidP="00723DD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6736F8C9" w14:textId="77777777" w:rsidR="00723DD3" w:rsidRDefault="00723DD3" w:rsidP="00723DD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</w:t>
      </w:r>
      <w:r>
        <w:rPr>
          <w:rFonts w:eastAsia="Times New Roman" w:cs="Times New Roman"/>
          <w:szCs w:val="24"/>
        </w:rPr>
        <w:t>p.338-44)</w:t>
      </w:r>
    </w:p>
    <w:p w14:paraId="0732DC0A" w14:textId="77777777" w:rsidR="00723DD3" w:rsidRDefault="00723DD3" w:rsidP="00723DD3">
      <w:pPr>
        <w:pStyle w:val="NoSpacing"/>
        <w:rPr>
          <w:rFonts w:eastAsia="Times New Roman" w:cs="Times New Roman"/>
          <w:szCs w:val="24"/>
        </w:rPr>
      </w:pPr>
    </w:p>
    <w:p w14:paraId="6151906A" w14:textId="77777777" w:rsidR="00723DD3" w:rsidRDefault="00723DD3" w:rsidP="00723DD3">
      <w:pPr>
        <w:pStyle w:val="NoSpacing"/>
        <w:rPr>
          <w:rFonts w:eastAsia="Times New Roman" w:cs="Times New Roman"/>
          <w:szCs w:val="24"/>
        </w:rPr>
      </w:pPr>
    </w:p>
    <w:p w14:paraId="65B01D1E" w14:textId="53F402E0" w:rsidR="00723DD3" w:rsidRDefault="00723DD3" w:rsidP="00723DD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June 2023</w:t>
      </w:r>
      <w:r>
        <w:rPr>
          <w:rFonts w:eastAsia="Times New Roman" w:cs="Times New Roman"/>
          <w:szCs w:val="24"/>
        </w:rPr>
        <w:t xml:space="preserve">   </w:t>
      </w:r>
    </w:p>
    <w:p w14:paraId="7F9C829B" w14:textId="3059EC01" w:rsidR="00723DD3" w:rsidRPr="00723DD3" w:rsidRDefault="00723DD3" w:rsidP="009139A6">
      <w:pPr>
        <w:pStyle w:val="NoSpacing"/>
        <w:rPr>
          <w:rFonts w:cs="Times New Roman"/>
          <w:szCs w:val="24"/>
        </w:rPr>
      </w:pPr>
    </w:p>
    <w:sectPr w:rsidR="00723DD3" w:rsidRPr="00723D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4BB10" w14:textId="77777777" w:rsidR="00723DD3" w:rsidRDefault="00723DD3" w:rsidP="009139A6">
      <w:r>
        <w:separator/>
      </w:r>
    </w:p>
  </w:endnote>
  <w:endnote w:type="continuationSeparator" w:id="0">
    <w:p w14:paraId="24E15EC0" w14:textId="77777777" w:rsidR="00723DD3" w:rsidRDefault="00723D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4DD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F3D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A72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D3FFE" w14:textId="77777777" w:rsidR="00723DD3" w:rsidRDefault="00723DD3" w:rsidP="009139A6">
      <w:r>
        <w:separator/>
      </w:r>
    </w:p>
  </w:footnote>
  <w:footnote w:type="continuationSeparator" w:id="0">
    <w:p w14:paraId="538C153D" w14:textId="77777777" w:rsidR="00723DD3" w:rsidRDefault="00723D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5E7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0F7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6C8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DD3"/>
    <w:rsid w:val="000666E0"/>
    <w:rsid w:val="002510B7"/>
    <w:rsid w:val="005C130B"/>
    <w:rsid w:val="00723DD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9ADFD"/>
  <w15:chartTrackingRefBased/>
  <w15:docId w15:val="{85179B94-586D-44C5-8188-F1A3D61F9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2023-06-24T18:40:00Z</dcterms:created>
  <dcterms:modified xsi:type="dcterms:W3CDTF">2023-06-24T18:46:00Z</dcterms:modified>
</cp:coreProperties>
</file>