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B006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HEED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25FD7DAB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8CAD866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DC7B46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720B70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B2DADD0" w14:textId="77777777" w:rsidR="00E94899" w:rsidRDefault="00E94899" w:rsidP="00E9489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3271F495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8C0C0CF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B1A661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48C7A2" w14:textId="77777777" w:rsidR="00E94899" w:rsidRDefault="00E94899" w:rsidP="00E948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2023</w:t>
      </w:r>
    </w:p>
    <w:p w14:paraId="5CCC67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01FA4" w14:textId="77777777" w:rsidR="00E94899" w:rsidRDefault="00E94899" w:rsidP="009139A6">
      <w:r>
        <w:separator/>
      </w:r>
    </w:p>
  </w:endnote>
  <w:endnote w:type="continuationSeparator" w:id="0">
    <w:p w14:paraId="3F7FB4A6" w14:textId="77777777" w:rsidR="00E94899" w:rsidRDefault="00E948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72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803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03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DBB9A" w14:textId="77777777" w:rsidR="00E94899" w:rsidRDefault="00E94899" w:rsidP="009139A6">
      <w:r>
        <w:separator/>
      </w:r>
    </w:p>
  </w:footnote>
  <w:footnote w:type="continuationSeparator" w:id="0">
    <w:p w14:paraId="26501395" w14:textId="77777777" w:rsidR="00E94899" w:rsidRDefault="00E948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C1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1A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8D1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9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489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BE72"/>
  <w15:chartTrackingRefBased/>
  <w15:docId w15:val="{88360270-2784-40FF-826C-991C1456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89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2023-03-24T21:10:00Z</dcterms:created>
  <dcterms:modified xsi:type="dcterms:W3CDTF">2023-03-24T21:11:00Z</dcterms:modified>
</cp:coreProperties>
</file>