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F14AC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HEED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1168D86A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430A62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F2546D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</w:t>
      </w: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 xml:space="preserve">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Saxmondham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Lowestoft</w:t>
      </w:r>
      <w:proofErr w:type="spellEnd"/>
      <w:r>
        <w:rPr>
          <w:rFonts w:ascii="Times New Roman" w:hAnsi="Times New Roman" w:cs="Times New Roman"/>
          <w:sz w:val="24"/>
          <w:szCs w:val="24"/>
        </w:rPr>
        <w:t>,  Suffolk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(q.v.), was pardoned for not </w:t>
      </w:r>
    </w:p>
    <w:p w14:paraId="279DB922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appearing to answer him, Henry Wyche of London(q.v.), John Ferrers(q.v.) </w:t>
      </w:r>
    </w:p>
    <w:p w14:paraId="68D4179A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Nunney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touching a trespass.  </w:t>
      </w:r>
    </w:p>
    <w:p w14:paraId="2B9A6F60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p.6)</w:t>
      </w:r>
    </w:p>
    <w:p w14:paraId="5EAF7616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521D63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E07F3" w14:textId="77777777" w:rsidR="00A920A3" w:rsidRDefault="00A920A3" w:rsidP="00A920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0C6D4A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D16AA" w14:textId="77777777" w:rsidR="00A920A3" w:rsidRDefault="00A920A3" w:rsidP="009139A6">
      <w:r>
        <w:separator/>
      </w:r>
    </w:p>
  </w:endnote>
  <w:endnote w:type="continuationSeparator" w:id="0">
    <w:p w14:paraId="3C19C491" w14:textId="77777777" w:rsidR="00A920A3" w:rsidRDefault="00A920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18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0DB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2B6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6E84D" w14:textId="77777777" w:rsidR="00A920A3" w:rsidRDefault="00A920A3" w:rsidP="009139A6">
      <w:r>
        <w:separator/>
      </w:r>
    </w:p>
  </w:footnote>
  <w:footnote w:type="continuationSeparator" w:id="0">
    <w:p w14:paraId="4ABE1C3C" w14:textId="77777777" w:rsidR="00A920A3" w:rsidRDefault="00A920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75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7B9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DB1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A3"/>
    <w:rsid w:val="000666E0"/>
    <w:rsid w:val="002510B7"/>
    <w:rsid w:val="005C130B"/>
    <w:rsid w:val="00826F5C"/>
    <w:rsid w:val="009139A6"/>
    <w:rsid w:val="009448BB"/>
    <w:rsid w:val="00A3176C"/>
    <w:rsid w:val="00A920A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5510"/>
  <w15:chartTrackingRefBased/>
  <w15:docId w15:val="{7F1FBCE6-52F0-449B-B5A8-B0499359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2021-04-27T12:00:00Z</dcterms:created>
  <dcterms:modified xsi:type="dcterms:W3CDTF">2021-04-27T12:00:00Z</dcterms:modified>
</cp:coreProperties>
</file>