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C2679" w14:textId="77777777" w:rsidR="00F945D9" w:rsidRDefault="00F945D9" w:rsidP="00F945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HEDYNGTON</w:t>
      </w:r>
      <w:r>
        <w:rPr>
          <w:rFonts w:ascii="Times New Roman" w:hAnsi="Times New Roman" w:cs="Times New Roman"/>
          <w:sz w:val="24"/>
          <w:szCs w:val="24"/>
        </w:rPr>
        <w:t xml:space="preserve">       (d.1400)</w:t>
      </w:r>
    </w:p>
    <w:p w14:paraId="424CA994" w14:textId="77777777" w:rsidR="00F945D9" w:rsidRDefault="00F945D9" w:rsidP="00F945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12126065" w14:textId="77777777" w:rsidR="00F945D9" w:rsidRDefault="00F945D9" w:rsidP="00F945D9">
      <w:pPr>
        <w:rPr>
          <w:rFonts w:ascii="Times New Roman" w:hAnsi="Times New Roman" w:cs="Times New Roman"/>
          <w:sz w:val="24"/>
          <w:szCs w:val="24"/>
        </w:rPr>
      </w:pPr>
    </w:p>
    <w:p w14:paraId="6608BD0F" w14:textId="77777777" w:rsidR="00F945D9" w:rsidRDefault="00F945D9" w:rsidP="00F945D9">
      <w:pPr>
        <w:rPr>
          <w:rFonts w:ascii="Times New Roman" w:hAnsi="Times New Roman" w:cs="Times New Roman"/>
          <w:sz w:val="24"/>
          <w:szCs w:val="24"/>
        </w:rPr>
      </w:pPr>
    </w:p>
    <w:p w14:paraId="7849D564" w14:textId="77777777" w:rsidR="00F945D9" w:rsidRDefault="00F945D9" w:rsidP="00F945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Apr.1400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38C6194" w14:textId="77777777" w:rsidR="00F945D9" w:rsidRDefault="00F945D9" w:rsidP="00F945D9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p.242)</w:t>
      </w:r>
    </w:p>
    <w:p w14:paraId="7B88352B" w14:textId="77777777" w:rsidR="00F945D9" w:rsidRDefault="00F945D9" w:rsidP="00F945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336C9A9F" w14:textId="77777777" w:rsidR="00F945D9" w:rsidRDefault="00F945D9" w:rsidP="00F945D9">
      <w:pPr>
        <w:rPr>
          <w:rFonts w:ascii="Times New Roman" w:hAnsi="Times New Roman" w:cs="Times New Roman"/>
          <w:sz w:val="24"/>
          <w:szCs w:val="24"/>
        </w:rPr>
      </w:pPr>
    </w:p>
    <w:p w14:paraId="6874A418" w14:textId="77777777" w:rsidR="00F945D9" w:rsidRDefault="00F945D9" w:rsidP="00F945D9">
      <w:pPr>
        <w:rPr>
          <w:rFonts w:ascii="Times New Roman" w:hAnsi="Times New Roman" w:cs="Times New Roman"/>
          <w:sz w:val="24"/>
          <w:szCs w:val="24"/>
        </w:rPr>
      </w:pPr>
    </w:p>
    <w:p w14:paraId="464D3686" w14:textId="5DC820DB" w:rsidR="00BA00AB" w:rsidRPr="00EB3209" w:rsidRDefault="00F945D9" w:rsidP="00F945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June 2021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00370" w14:textId="77777777" w:rsidR="00F945D9" w:rsidRDefault="00F945D9" w:rsidP="009139A6">
      <w:r>
        <w:separator/>
      </w:r>
    </w:p>
  </w:endnote>
  <w:endnote w:type="continuationSeparator" w:id="0">
    <w:p w14:paraId="435EB394" w14:textId="77777777" w:rsidR="00F945D9" w:rsidRDefault="00F945D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D7A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17AA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BC7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17E23" w14:textId="77777777" w:rsidR="00F945D9" w:rsidRDefault="00F945D9" w:rsidP="009139A6">
      <w:r>
        <w:separator/>
      </w:r>
    </w:p>
  </w:footnote>
  <w:footnote w:type="continuationSeparator" w:id="0">
    <w:p w14:paraId="7FE5A74A" w14:textId="77777777" w:rsidR="00F945D9" w:rsidRDefault="00F945D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502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D6B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3E7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5D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94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8BA8E"/>
  <w15:chartTrackingRefBased/>
  <w15:docId w15:val="{4ECB705D-8D58-4C0E-8815-4B3E7D637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5D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2021-08-06T21:07:00Z</dcterms:created>
  <dcterms:modified xsi:type="dcterms:W3CDTF">2021-08-06T21:09:00Z</dcterms:modified>
</cp:coreProperties>
</file>