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CD3" w:rsidRDefault="00C13CD3" w:rsidP="00C13C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HEDYMAN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C13CD3" w:rsidRDefault="00C13CD3" w:rsidP="00C13C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3CD3" w:rsidRDefault="00C13CD3" w:rsidP="00C13C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3CD3" w:rsidRDefault="00C13CD3" w:rsidP="00C13C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London into lands</w:t>
      </w:r>
    </w:p>
    <w:p w:rsidR="00C13CD3" w:rsidRDefault="00C13CD3" w:rsidP="00C13C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Hende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13CD3" w:rsidRDefault="00C13CD3" w:rsidP="00C13C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3348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21-113)</w:t>
      </w:r>
    </w:p>
    <w:p w:rsidR="00C13CD3" w:rsidRDefault="00C13CD3" w:rsidP="00C13C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3CD3" w:rsidRDefault="00C13CD3" w:rsidP="00C13C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13CD3" w:rsidRDefault="00C13CD3" w:rsidP="00C13C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November 2015</w:t>
      </w:r>
      <w:bookmarkStart w:id="0" w:name="_GoBack"/>
      <w:bookmarkEnd w:id="0"/>
    </w:p>
    <w:sectPr w:rsidR="00DD5B8A" w:rsidRPr="00C13C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CD3" w:rsidRDefault="00C13CD3" w:rsidP="00564E3C">
      <w:pPr>
        <w:spacing w:after="0" w:line="240" w:lineRule="auto"/>
      </w:pPr>
      <w:r>
        <w:separator/>
      </w:r>
    </w:p>
  </w:endnote>
  <w:endnote w:type="continuationSeparator" w:id="0">
    <w:p w:rsidR="00C13CD3" w:rsidRDefault="00C13CD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13CD3">
      <w:rPr>
        <w:rFonts w:ascii="Times New Roman" w:hAnsi="Times New Roman" w:cs="Times New Roman"/>
        <w:noProof/>
        <w:sz w:val="24"/>
        <w:szCs w:val="24"/>
      </w:rPr>
      <w:t>26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CD3" w:rsidRDefault="00C13CD3" w:rsidP="00564E3C">
      <w:pPr>
        <w:spacing w:after="0" w:line="240" w:lineRule="auto"/>
      </w:pPr>
      <w:r>
        <w:separator/>
      </w:r>
    </w:p>
  </w:footnote>
  <w:footnote w:type="continuationSeparator" w:id="0">
    <w:p w:rsidR="00C13CD3" w:rsidRDefault="00C13CD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CD3"/>
    <w:rsid w:val="00372DC6"/>
    <w:rsid w:val="00564E3C"/>
    <w:rsid w:val="0064591D"/>
    <w:rsid w:val="00C13CD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FBD50"/>
  <w15:chartTrackingRefBased/>
  <w15:docId w15:val="{D555CB61-0C7A-4BCF-903C-72B876267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13C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2015-11-26T20:48:00Z</dcterms:created>
  <dcterms:modified xsi:type="dcterms:W3CDTF">2015-11-26T20:49:00Z</dcterms:modified>
</cp:coreProperties>
</file>