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F774D2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Robert HEDYCHE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4B499393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Goldhanger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Essex. Water man.</w:t>
      </w:r>
    </w:p>
    <w:p w14:paraId="60AF4ED5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07038D1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C4071EF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Robert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Lyard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brought a plaint of debt against him and Richard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Brette</w:t>
      </w:r>
      <w:proofErr w:type="spellEnd"/>
    </w:p>
    <w:p w14:paraId="3F5FA6A8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Pattiswick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</w:t>
      </w:r>
    </w:p>
    <w:p w14:paraId="538943C9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53FA5E2B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6FB83E4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39FFADBA" w14:textId="77777777" w:rsidR="00EE133F" w:rsidRDefault="00EE133F" w:rsidP="00EE133F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21 October 2021</w:t>
      </w:r>
    </w:p>
    <w:p w14:paraId="7346CC3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21998" w14:textId="77777777" w:rsidR="00EE133F" w:rsidRDefault="00EE133F" w:rsidP="009139A6">
      <w:r>
        <w:separator/>
      </w:r>
    </w:p>
  </w:endnote>
  <w:endnote w:type="continuationSeparator" w:id="0">
    <w:p w14:paraId="0984E88C" w14:textId="77777777" w:rsidR="00EE133F" w:rsidRDefault="00EE133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9D3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A7EE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7A7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49EDC" w14:textId="77777777" w:rsidR="00EE133F" w:rsidRDefault="00EE133F" w:rsidP="009139A6">
      <w:r>
        <w:separator/>
      </w:r>
    </w:p>
  </w:footnote>
  <w:footnote w:type="continuationSeparator" w:id="0">
    <w:p w14:paraId="680E707D" w14:textId="77777777" w:rsidR="00EE133F" w:rsidRDefault="00EE133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FA67D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97A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947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33F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133F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3C635"/>
  <w15:chartTrackingRefBased/>
  <w15:docId w15:val="{57CC32F9-1322-4EAD-BB2B-292F72391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13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2021-12-05T19:28:00Z</dcterms:created>
  <dcterms:modified xsi:type="dcterms:W3CDTF">2021-12-05T19:29:00Z</dcterms:modified>
</cp:coreProperties>
</file>