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B3C2E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HEDON</w:t>
      </w:r>
      <w:r>
        <w:rPr>
          <w:rFonts w:ascii="Times New Roman" w:hAnsi="Times New Roman" w:cs="Times New Roman"/>
          <w:sz w:val="24"/>
          <w:szCs w:val="24"/>
        </w:rPr>
        <w:t xml:space="preserve">       (fl.1470)</w:t>
      </w:r>
    </w:p>
    <w:p w14:paraId="112092F2" w14:textId="3564739C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B42C39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29B20669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CC256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82F10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1470</w:t>
      </w:r>
      <w:r>
        <w:rPr>
          <w:rFonts w:ascii="Times New Roman" w:hAnsi="Times New Roman" w:cs="Times New Roman"/>
          <w:sz w:val="24"/>
          <w:szCs w:val="24"/>
        </w:rPr>
        <w:tab/>
        <w:t>He became apprenticed to Robert Pykmere, cutler(q.v.).</w:t>
      </w:r>
    </w:p>
    <w:p w14:paraId="6A226023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Hlk100384971"/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43CF0B10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E83150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B8B55B" w14:textId="77777777" w:rsidR="00CA1F86" w:rsidRDefault="00CA1F86" w:rsidP="00CA1F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bookmarkEnd w:id="0"/>
    <w:p w14:paraId="0F023F3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AF64" w14:textId="77777777" w:rsidR="00EA2D4E" w:rsidRDefault="00EA2D4E" w:rsidP="009139A6">
      <w:r>
        <w:separator/>
      </w:r>
    </w:p>
  </w:endnote>
  <w:endnote w:type="continuationSeparator" w:id="0">
    <w:p w14:paraId="36543FE3" w14:textId="77777777" w:rsidR="00EA2D4E" w:rsidRDefault="00EA2D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DE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AF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6E8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0AA99" w14:textId="77777777" w:rsidR="00EA2D4E" w:rsidRDefault="00EA2D4E" w:rsidP="009139A6">
      <w:r>
        <w:separator/>
      </w:r>
    </w:p>
  </w:footnote>
  <w:footnote w:type="continuationSeparator" w:id="0">
    <w:p w14:paraId="19C86170" w14:textId="77777777" w:rsidR="00EA2D4E" w:rsidRDefault="00EA2D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36CA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3F0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2D8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F86"/>
    <w:rsid w:val="000666E0"/>
    <w:rsid w:val="002510B7"/>
    <w:rsid w:val="005C130B"/>
    <w:rsid w:val="00826F5C"/>
    <w:rsid w:val="009139A6"/>
    <w:rsid w:val="009448BB"/>
    <w:rsid w:val="00A3176C"/>
    <w:rsid w:val="00AE65F8"/>
    <w:rsid w:val="00B42C39"/>
    <w:rsid w:val="00BA00AB"/>
    <w:rsid w:val="00CA1F86"/>
    <w:rsid w:val="00CB4ED9"/>
    <w:rsid w:val="00EA2D4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0006"/>
  <w15:chartTrackingRefBased/>
  <w15:docId w15:val="{22EB2034-C9DF-4C57-81E1-9DF786BA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2022-04-19T09:43:00Z</dcterms:created>
  <dcterms:modified xsi:type="dcterms:W3CDTF">2023-03-06T14:55:00Z</dcterms:modified>
</cp:coreProperties>
</file>