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CB44" w14:textId="77777777" w:rsidR="009F1516" w:rsidRDefault="009F1516" w:rsidP="009F1516">
      <w:pPr>
        <w:pStyle w:val="NoSpacing"/>
      </w:pPr>
      <w:r>
        <w:rPr>
          <w:u w:val="single"/>
        </w:rPr>
        <w:t>Thomas HEDON</w:t>
      </w:r>
      <w:r>
        <w:t xml:space="preserve">         (fl.1424)</w:t>
      </w:r>
    </w:p>
    <w:p w14:paraId="3528A62D" w14:textId="77777777" w:rsidR="009F1516" w:rsidRDefault="009F1516" w:rsidP="009F1516">
      <w:pPr>
        <w:pStyle w:val="NoSpacing"/>
      </w:pPr>
      <w:r>
        <w:t>of Boston. Chapman.</w:t>
      </w:r>
    </w:p>
    <w:p w14:paraId="737BE835" w14:textId="77777777" w:rsidR="009F1516" w:rsidRDefault="009F1516" w:rsidP="009F1516">
      <w:pPr>
        <w:pStyle w:val="NoSpacing"/>
      </w:pPr>
    </w:p>
    <w:p w14:paraId="73882D9D" w14:textId="77777777" w:rsidR="009F1516" w:rsidRDefault="009F1516" w:rsidP="009F1516">
      <w:pPr>
        <w:pStyle w:val="NoSpacing"/>
      </w:pPr>
    </w:p>
    <w:p w14:paraId="4A4AE3AF" w14:textId="77777777" w:rsidR="009F1516" w:rsidRDefault="009F1516" w:rsidP="009F1516">
      <w:pPr>
        <w:pStyle w:val="NoSpacing"/>
      </w:pPr>
      <w:r>
        <w:tab/>
        <w:t>1424</w:t>
      </w:r>
      <w:r>
        <w:tab/>
        <w:t xml:space="preserve">Henry </w:t>
      </w:r>
      <w:proofErr w:type="spellStart"/>
      <w:r>
        <w:t>Latoner</w:t>
      </w:r>
      <w:proofErr w:type="spellEnd"/>
      <w:r>
        <w:t xml:space="preserve"> of Boston(q.v.) brought a plaint of debt against him.</w:t>
      </w:r>
    </w:p>
    <w:p w14:paraId="360D8FF5" w14:textId="77777777" w:rsidR="009F1516" w:rsidRDefault="009F1516" w:rsidP="009F1516">
      <w:pPr>
        <w:pStyle w:val="NoSpacing"/>
      </w:pPr>
      <w:r>
        <w:tab/>
      </w:r>
      <w:r>
        <w:tab/>
        <w:t xml:space="preserve">(  </w:t>
      </w:r>
      <w:hyperlink r:id="rId6" w:history="1">
        <w:r w:rsidRPr="002C2C5B">
          <w:rPr>
            <w:rStyle w:val="Hyperlink"/>
          </w:rPr>
          <w:t>https://waalt.uh.edu/index.php/CP40/654:_K-Z</w:t>
        </w:r>
      </w:hyperlink>
      <w:r>
        <w:t xml:space="preserve"> )</w:t>
      </w:r>
    </w:p>
    <w:p w14:paraId="41588C9C" w14:textId="77777777" w:rsidR="009F1516" w:rsidRDefault="009F1516" w:rsidP="009F1516">
      <w:pPr>
        <w:pStyle w:val="NoSpacing"/>
      </w:pPr>
    </w:p>
    <w:p w14:paraId="7D171802" w14:textId="77777777" w:rsidR="009F1516" w:rsidRDefault="009F1516" w:rsidP="009F1516">
      <w:pPr>
        <w:pStyle w:val="NoSpacing"/>
      </w:pPr>
    </w:p>
    <w:p w14:paraId="7A00EEAC" w14:textId="77777777" w:rsidR="009F1516" w:rsidRDefault="009F1516" w:rsidP="009F1516">
      <w:pPr>
        <w:pStyle w:val="NoSpacing"/>
      </w:pPr>
      <w:r>
        <w:t>20 June 2025</w:t>
      </w:r>
    </w:p>
    <w:p w14:paraId="6422F4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97424" w14:textId="77777777" w:rsidR="009F1516" w:rsidRDefault="009F1516" w:rsidP="009139A6">
      <w:r>
        <w:separator/>
      </w:r>
    </w:p>
  </w:endnote>
  <w:endnote w:type="continuationSeparator" w:id="0">
    <w:p w14:paraId="36163D8A" w14:textId="77777777" w:rsidR="009F1516" w:rsidRDefault="009F15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DB3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35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963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41BED" w14:textId="77777777" w:rsidR="009F1516" w:rsidRDefault="009F1516" w:rsidP="009139A6">
      <w:r>
        <w:separator/>
      </w:r>
    </w:p>
  </w:footnote>
  <w:footnote w:type="continuationSeparator" w:id="0">
    <w:p w14:paraId="60855834" w14:textId="77777777" w:rsidR="009F1516" w:rsidRDefault="009F15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9C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E7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455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16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9F1516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D2907"/>
  <w15:chartTrackingRefBased/>
  <w15:docId w15:val="{449209B4-3594-48E7-A673-1BABDF01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15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2025-06-20T18:38:00Z</dcterms:created>
  <dcterms:modified xsi:type="dcterms:W3CDTF">2025-06-20T18:38:00Z</dcterms:modified>
</cp:coreProperties>
</file>