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2D6DF" w14:textId="38846EA9" w:rsidR="00E441B8" w:rsidRDefault="00E441B8" w:rsidP="00E441B8">
      <w:pPr>
        <w:pStyle w:val="NoSpacing"/>
      </w:pPr>
      <w:r>
        <w:rPr>
          <w:u w:val="single"/>
        </w:rPr>
        <w:t>Thomas HEDMAN</w:t>
      </w:r>
      <w:r>
        <w:t xml:space="preserve">        </w:t>
      </w:r>
      <w:r>
        <w:t>(fl.14</w:t>
      </w:r>
      <w:r>
        <w:t>09</w:t>
      </w:r>
      <w:r>
        <w:t>)</w:t>
      </w:r>
    </w:p>
    <w:p w14:paraId="75C9F4B0" w14:textId="77777777" w:rsidR="00E441B8" w:rsidRDefault="00E441B8" w:rsidP="00E441B8">
      <w:pPr>
        <w:pStyle w:val="NoSpacing"/>
      </w:pPr>
      <w:r>
        <w:t>of the diocese of Exeter.</w:t>
      </w:r>
    </w:p>
    <w:p w14:paraId="5FBCEF4F" w14:textId="77777777" w:rsidR="00E441B8" w:rsidRDefault="00E441B8" w:rsidP="00E441B8">
      <w:pPr>
        <w:pStyle w:val="NoSpacing"/>
      </w:pPr>
    </w:p>
    <w:p w14:paraId="6E358EC6" w14:textId="77777777" w:rsidR="00E441B8" w:rsidRDefault="00E441B8" w:rsidP="00E441B8">
      <w:pPr>
        <w:pStyle w:val="NoSpacing"/>
      </w:pPr>
    </w:p>
    <w:p w14:paraId="17B34369" w14:textId="600B140E" w:rsidR="00E441B8" w:rsidRDefault="00E441B8" w:rsidP="00E441B8">
      <w:pPr>
        <w:pStyle w:val="NoSpacing"/>
      </w:pPr>
      <w:r>
        <w:t>20 Sep.1409</w:t>
      </w:r>
      <w:r>
        <w:tab/>
        <w:t>He was ordained to his first tonsure.</w:t>
      </w:r>
    </w:p>
    <w:p w14:paraId="532DC1D3" w14:textId="2CBE5437" w:rsidR="00E441B8" w:rsidRDefault="00E441B8" w:rsidP="00E441B8">
      <w:pPr>
        <w:pStyle w:val="NoSpacing"/>
      </w:pPr>
      <w:r>
        <w:tab/>
      </w:r>
      <w:r>
        <w:tab/>
        <w:t>(“Stafford Register” pp.432 and 42</w:t>
      </w:r>
      <w:r>
        <w:t>6</w:t>
      </w:r>
      <w:bookmarkStart w:id="0" w:name="_GoBack"/>
      <w:bookmarkEnd w:id="0"/>
      <w:r>
        <w:t>)</w:t>
      </w:r>
    </w:p>
    <w:p w14:paraId="1D719BB6" w14:textId="77777777" w:rsidR="00E441B8" w:rsidRDefault="00E441B8" w:rsidP="00E441B8">
      <w:pPr>
        <w:pStyle w:val="NoSpacing"/>
      </w:pPr>
    </w:p>
    <w:p w14:paraId="2A6F69B6" w14:textId="77777777" w:rsidR="00E441B8" w:rsidRDefault="00E441B8" w:rsidP="00E441B8">
      <w:pPr>
        <w:pStyle w:val="NoSpacing"/>
      </w:pPr>
    </w:p>
    <w:p w14:paraId="0F3747BB" w14:textId="77777777" w:rsidR="00E441B8" w:rsidRPr="00281400" w:rsidRDefault="00E441B8" w:rsidP="00E441B8">
      <w:pPr>
        <w:pStyle w:val="NoSpacing"/>
      </w:pPr>
      <w:r>
        <w:t>25 February 2020</w:t>
      </w:r>
    </w:p>
    <w:p w14:paraId="4ABA531C" w14:textId="56C797E4" w:rsidR="006B2F86" w:rsidRPr="00E441B8" w:rsidRDefault="00E441B8" w:rsidP="00E71FC3">
      <w:pPr>
        <w:pStyle w:val="NoSpacing"/>
      </w:pPr>
    </w:p>
    <w:sectPr w:rsidR="006B2F86" w:rsidRPr="00E441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E6891" w14:textId="77777777" w:rsidR="00E441B8" w:rsidRDefault="00E441B8" w:rsidP="00E71FC3">
      <w:pPr>
        <w:spacing w:after="0" w:line="240" w:lineRule="auto"/>
      </w:pPr>
      <w:r>
        <w:separator/>
      </w:r>
    </w:p>
  </w:endnote>
  <w:endnote w:type="continuationSeparator" w:id="0">
    <w:p w14:paraId="519F93A6" w14:textId="77777777" w:rsidR="00E441B8" w:rsidRDefault="00E441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7B6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0091B" w14:textId="77777777" w:rsidR="00E441B8" w:rsidRDefault="00E441B8" w:rsidP="00E71FC3">
      <w:pPr>
        <w:spacing w:after="0" w:line="240" w:lineRule="auto"/>
      </w:pPr>
      <w:r>
        <w:separator/>
      </w:r>
    </w:p>
  </w:footnote>
  <w:footnote w:type="continuationSeparator" w:id="0">
    <w:p w14:paraId="6F2A9694" w14:textId="77777777" w:rsidR="00E441B8" w:rsidRDefault="00E441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B8"/>
    <w:rsid w:val="001A7C09"/>
    <w:rsid w:val="00577BD5"/>
    <w:rsid w:val="00656CBA"/>
    <w:rsid w:val="006A1F77"/>
    <w:rsid w:val="00733BE7"/>
    <w:rsid w:val="00AB52E8"/>
    <w:rsid w:val="00B16D3F"/>
    <w:rsid w:val="00BB41AC"/>
    <w:rsid w:val="00E441B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B4BF"/>
  <w15:chartTrackingRefBased/>
  <w15:docId w15:val="{23D38BCC-A171-4066-923C-FC06856D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2020-02-25T20:05:00Z</dcterms:created>
  <dcterms:modified xsi:type="dcterms:W3CDTF">2020-02-25T20:06:00Z</dcterms:modified>
</cp:coreProperties>
</file>