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47E9" w:rsidRDefault="006D47E9" w:rsidP="006D47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Simon HEDMAN</w:t>
      </w:r>
      <w:r>
        <w:rPr>
          <w:rFonts w:ascii="Times New Roman" w:hAnsi="Times New Roman" w:cs="Times New Roman"/>
          <w:sz w:val="24"/>
          <w:szCs w:val="24"/>
        </w:rPr>
        <w:t xml:space="preserve">      (fl.1424)</w:t>
      </w:r>
    </w:p>
    <w:p w:rsidR="006D47E9" w:rsidRDefault="006D47E9" w:rsidP="006D47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</w:t>
      </w:r>
    </w:p>
    <w:p w:rsidR="006D47E9" w:rsidRDefault="006D47E9" w:rsidP="006D47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D47E9" w:rsidRDefault="006D47E9" w:rsidP="006D47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D47E9" w:rsidRDefault="006D47E9" w:rsidP="006D47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 of Richard(q.v.).  (“Exeter Freemen” p.44)</w:t>
      </w:r>
    </w:p>
    <w:p w:rsidR="006D47E9" w:rsidRDefault="006D47E9" w:rsidP="006D47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D47E9" w:rsidRDefault="006D47E9" w:rsidP="006D47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D47E9" w:rsidRPr="00F41E89" w:rsidRDefault="006D47E9" w:rsidP="006D47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Mar.1424</w:t>
      </w:r>
      <w:r>
        <w:rPr>
          <w:rFonts w:ascii="Times New Roman" w:hAnsi="Times New Roman" w:cs="Times New Roman"/>
          <w:sz w:val="24"/>
          <w:szCs w:val="24"/>
        </w:rPr>
        <w:tab/>
        <w:t>He became a Freeman at his father’s instance.  (ibid.)</w:t>
      </w:r>
    </w:p>
    <w:p w:rsidR="006D47E9" w:rsidRDefault="006D47E9" w:rsidP="006D47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D47E9" w:rsidRDefault="006D47E9" w:rsidP="006D47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D47E9" w:rsidRDefault="006D47E9" w:rsidP="006D47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November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47E9" w:rsidRDefault="006D47E9" w:rsidP="00564E3C">
      <w:pPr>
        <w:spacing w:after="0" w:line="240" w:lineRule="auto"/>
      </w:pPr>
      <w:r>
        <w:separator/>
      </w:r>
    </w:p>
  </w:endnote>
  <w:endnote w:type="continuationSeparator" w:id="0">
    <w:p w:rsidR="006D47E9" w:rsidRDefault="006D47E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D47E9">
      <w:rPr>
        <w:rFonts w:ascii="Times New Roman" w:hAnsi="Times New Roman" w:cs="Times New Roman"/>
        <w:noProof/>
        <w:sz w:val="24"/>
        <w:szCs w:val="24"/>
      </w:rPr>
      <w:t>14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47E9" w:rsidRDefault="006D47E9" w:rsidP="00564E3C">
      <w:pPr>
        <w:spacing w:after="0" w:line="240" w:lineRule="auto"/>
      </w:pPr>
      <w:r>
        <w:separator/>
      </w:r>
    </w:p>
  </w:footnote>
  <w:footnote w:type="continuationSeparator" w:id="0">
    <w:p w:rsidR="006D47E9" w:rsidRDefault="006D47E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7E9"/>
    <w:rsid w:val="00372DC6"/>
    <w:rsid w:val="00564E3C"/>
    <w:rsid w:val="0064591D"/>
    <w:rsid w:val="006D47E9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3708B7B-1E1F-495F-BF9E-5A25ABEC8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2015-11-14T19:30:00Z</dcterms:created>
  <dcterms:modified xsi:type="dcterms:W3CDTF">2015-11-14T19:31:00Z</dcterms:modified>
</cp:coreProperties>
</file>